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76A" w:rsidRDefault="007A5B18" w:rsidP="007216BC">
      <w:pPr>
        <w:spacing w:line="240" w:lineRule="auto"/>
        <w:rPr>
          <w:rFonts w:ascii="Palatino Linotype" w:hAnsi="Palatino Linotype"/>
          <w:sz w:val="28"/>
          <w:szCs w:val="28"/>
        </w:rPr>
      </w:pPr>
      <w:r w:rsidRPr="002F176A">
        <w:rPr>
          <w:rFonts w:ascii="Palatino Linotype" w:hAnsi="Palatino Linotype"/>
          <w:sz w:val="28"/>
          <w:szCs w:val="28"/>
        </w:rPr>
        <w:t>Vorstand Sitzung</w:t>
      </w:r>
      <w:r w:rsidR="00336825" w:rsidRPr="002F176A">
        <w:rPr>
          <w:rFonts w:ascii="Palatino Linotype" w:hAnsi="Palatino Linotype"/>
          <w:sz w:val="28"/>
          <w:szCs w:val="28"/>
        </w:rPr>
        <w:t xml:space="preserve"> vom </w:t>
      </w:r>
      <w:r w:rsidR="002471E6">
        <w:rPr>
          <w:rFonts w:ascii="Palatino Linotype" w:hAnsi="Palatino Linotype"/>
          <w:sz w:val="28"/>
          <w:szCs w:val="28"/>
        </w:rPr>
        <w:t>30</w:t>
      </w:r>
      <w:r w:rsidRPr="002F176A">
        <w:rPr>
          <w:rFonts w:ascii="Palatino Linotype" w:hAnsi="Palatino Linotype"/>
          <w:sz w:val="28"/>
          <w:szCs w:val="28"/>
        </w:rPr>
        <w:t xml:space="preserve">. </w:t>
      </w:r>
      <w:r w:rsidR="002471E6">
        <w:rPr>
          <w:rFonts w:ascii="Palatino Linotype" w:hAnsi="Palatino Linotype"/>
          <w:sz w:val="28"/>
          <w:szCs w:val="28"/>
        </w:rPr>
        <w:t>März 2022</w:t>
      </w:r>
      <w:r w:rsidR="00F14105" w:rsidRPr="002F176A">
        <w:rPr>
          <w:rFonts w:ascii="Palatino Linotype" w:hAnsi="Palatino Linotype"/>
          <w:sz w:val="28"/>
          <w:szCs w:val="28"/>
        </w:rPr>
        <w:t xml:space="preserve">, </w:t>
      </w:r>
      <w:r w:rsidR="002471E6">
        <w:rPr>
          <w:rFonts w:ascii="Palatino Linotype" w:hAnsi="Palatino Linotype"/>
          <w:sz w:val="28"/>
          <w:szCs w:val="28"/>
        </w:rPr>
        <w:t>20.00</w:t>
      </w:r>
      <w:r w:rsidR="005C170A">
        <w:rPr>
          <w:rFonts w:ascii="Palatino Linotype" w:hAnsi="Palatino Linotype"/>
          <w:sz w:val="28"/>
          <w:szCs w:val="28"/>
        </w:rPr>
        <w:t xml:space="preserve"> – 23.00</w:t>
      </w:r>
      <w:r w:rsidR="00F14105" w:rsidRPr="002F176A">
        <w:rPr>
          <w:rFonts w:ascii="Palatino Linotype" w:hAnsi="Palatino Linotype"/>
          <w:sz w:val="28"/>
          <w:szCs w:val="28"/>
        </w:rPr>
        <w:t xml:space="preserve"> Uhr,</w:t>
      </w:r>
      <w:r w:rsidR="007216BC">
        <w:rPr>
          <w:rFonts w:ascii="Palatino Linotype" w:hAnsi="Palatino Linotype"/>
          <w:sz w:val="28"/>
          <w:szCs w:val="28"/>
        </w:rPr>
        <w:t xml:space="preserve"> </w:t>
      </w:r>
      <w:r w:rsidR="002471E6">
        <w:rPr>
          <w:rFonts w:ascii="Palatino Linotype" w:hAnsi="Palatino Linotype"/>
          <w:sz w:val="28"/>
          <w:szCs w:val="28"/>
        </w:rPr>
        <w:t xml:space="preserve">bei Mirjam in </w:t>
      </w:r>
      <w:proofErr w:type="spellStart"/>
      <w:r w:rsidR="002471E6">
        <w:rPr>
          <w:rFonts w:ascii="Palatino Linotype" w:hAnsi="Palatino Linotype"/>
          <w:sz w:val="28"/>
          <w:szCs w:val="28"/>
        </w:rPr>
        <w:t>Menzingen</w:t>
      </w:r>
      <w:proofErr w:type="spellEnd"/>
    </w:p>
    <w:p w:rsidR="009E6FCE" w:rsidRPr="009E6FCE" w:rsidRDefault="009E6FCE" w:rsidP="009E6FCE">
      <w:pPr>
        <w:spacing w:after="120" w:line="240" w:lineRule="auto"/>
        <w:rPr>
          <w:rFonts w:ascii="Palatino Linotype" w:hAnsi="Palatino Linotype"/>
          <w:sz w:val="24"/>
          <w:szCs w:val="24"/>
        </w:rPr>
      </w:pPr>
      <w:r w:rsidRPr="009E6FCE">
        <w:rPr>
          <w:rFonts w:ascii="Palatino Linotype" w:hAnsi="Palatino Linotype"/>
          <w:sz w:val="24"/>
          <w:szCs w:val="24"/>
        </w:rPr>
        <w:t>Anwesend:</w:t>
      </w:r>
      <w:r w:rsidR="002471E6">
        <w:rPr>
          <w:rFonts w:ascii="Palatino Linotype" w:hAnsi="Palatino Linotype"/>
          <w:sz w:val="24"/>
          <w:szCs w:val="24"/>
        </w:rPr>
        <w:t xml:space="preserve"> </w:t>
      </w:r>
      <w:proofErr w:type="spellStart"/>
      <w:r w:rsidR="002471E6">
        <w:rPr>
          <w:rFonts w:ascii="Palatino Linotype" w:hAnsi="Palatino Linotype"/>
          <w:sz w:val="24"/>
          <w:szCs w:val="24"/>
        </w:rPr>
        <w:t>Benj</w:t>
      </w:r>
      <w:proofErr w:type="spellEnd"/>
      <w:r w:rsidR="002471E6">
        <w:rPr>
          <w:rFonts w:ascii="Palatino Linotype" w:hAnsi="Palatino Linotype"/>
          <w:sz w:val="24"/>
          <w:szCs w:val="24"/>
        </w:rPr>
        <w:t>, Markus, Wilma, Mirjam, Franz, Stephan</w:t>
      </w:r>
    </w:p>
    <w:p w:rsidR="009E6FCE" w:rsidRPr="009E6FCE" w:rsidRDefault="009E6FCE" w:rsidP="007216BC">
      <w:pPr>
        <w:spacing w:line="240" w:lineRule="auto"/>
        <w:rPr>
          <w:rFonts w:ascii="Palatino Linotype" w:hAnsi="Palatino Linotype"/>
          <w:color w:val="76923C" w:themeColor="accent3" w:themeShade="BF"/>
        </w:rPr>
      </w:pPr>
      <w:r w:rsidRPr="009E6FCE">
        <w:rPr>
          <w:rFonts w:ascii="Palatino Linotype" w:hAnsi="Palatino Linotype"/>
          <w:sz w:val="24"/>
          <w:szCs w:val="24"/>
        </w:rPr>
        <w:t>Entschuldigt:</w:t>
      </w:r>
      <w:r w:rsidR="002471E6">
        <w:rPr>
          <w:rFonts w:ascii="Palatino Linotype" w:hAnsi="Palatino Linotype"/>
          <w:sz w:val="24"/>
          <w:szCs w:val="24"/>
        </w:rPr>
        <w:t xml:space="preserve"> Jürgen</w:t>
      </w:r>
    </w:p>
    <w:p w:rsidR="00564FD5" w:rsidRDefault="009E6FCE" w:rsidP="00803025">
      <w:pPr>
        <w:pStyle w:val="VorstandTitel"/>
      </w:pPr>
      <w:r>
        <w:t>Protokoll</w:t>
      </w:r>
    </w:p>
    <w:p w:rsidR="00A5691A" w:rsidRDefault="002471E6" w:rsidP="002471E6">
      <w:pPr>
        <w:pStyle w:val="berschrift2"/>
        <w:rPr>
          <w:rStyle w:val="Tra-unterpuZchn"/>
          <w:szCs w:val="22"/>
        </w:rPr>
      </w:pPr>
      <w:r>
        <w:rPr>
          <w:rStyle w:val="Tra-unterpuZchn"/>
          <w:szCs w:val="22"/>
        </w:rPr>
        <w:t>Aufteilung Präsidium</w:t>
      </w:r>
    </w:p>
    <w:p w:rsidR="002471E6" w:rsidRDefault="002471E6" w:rsidP="002471E6">
      <w:pPr>
        <w:pStyle w:val="Tra-Punkte"/>
      </w:pPr>
      <w:proofErr w:type="spellStart"/>
      <w:r>
        <w:t>Benj</w:t>
      </w:r>
      <w:proofErr w:type="spellEnd"/>
    </w:p>
    <w:p w:rsidR="002471E6" w:rsidRDefault="002471E6" w:rsidP="002471E6">
      <w:pPr>
        <w:pStyle w:val="Tra-unterpu"/>
      </w:pPr>
      <w:r>
        <w:t>Administration</w:t>
      </w:r>
    </w:p>
    <w:p w:rsidR="002471E6" w:rsidRDefault="002471E6" w:rsidP="002471E6">
      <w:pPr>
        <w:pStyle w:val="Tra-unterpu"/>
      </w:pPr>
      <w:r>
        <w:t>Ausschreibungen</w:t>
      </w:r>
    </w:p>
    <w:p w:rsidR="002471E6" w:rsidRDefault="002471E6" w:rsidP="002471E6">
      <w:pPr>
        <w:pStyle w:val="Tra-unterpu"/>
      </w:pPr>
      <w:r>
        <w:t>Website</w:t>
      </w:r>
    </w:p>
    <w:p w:rsidR="002471E6" w:rsidRDefault="002471E6" w:rsidP="002471E6">
      <w:pPr>
        <w:pStyle w:val="Tra-Punkte"/>
      </w:pPr>
      <w:r>
        <w:t>Markus</w:t>
      </w:r>
    </w:p>
    <w:p w:rsidR="002471E6" w:rsidRDefault="002471E6" w:rsidP="002471E6">
      <w:pPr>
        <w:pStyle w:val="Tra-unterpu"/>
      </w:pPr>
      <w:r>
        <w:t>Raumreservation</w:t>
      </w:r>
    </w:p>
    <w:p w:rsidR="002471E6" w:rsidRDefault="002471E6" w:rsidP="002471E6">
      <w:pPr>
        <w:pStyle w:val="Tra-unterpu"/>
      </w:pPr>
      <w:r>
        <w:t xml:space="preserve">Korrespondenz </w:t>
      </w:r>
    </w:p>
    <w:p w:rsidR="002471E6" w:rsidRDefault="002471E6" w:rsidP="002471E6">
      <w:pPr>
        <w:pStyle w:val="Tra-unterpu"/>
      </w:pPr>
      <w:r>
        <w:t>Auftritte</w:t>
      </w:r>
    </w:p>
    <w:p w:rsidR="002471E6" w:rsidRDefault="002471E6" w:rsidP="002471E6">
      <w:pPr>
        <w:pStyle w:val="Tra-Punkte"/>
      </w:pPr>
      <w:r>
        <w:t>Neue Adresse des Jodelklubs</w:t>
      </w:r>
    </w:p>
    <w:p w:rsidR="002471E6" w:rsidRDefault="002471E6" w:rsidP="002471E6">
      <w:pPr>
        <w:pStyle w:val="Tra-unterpu"/>
      </w:pPr>
      <w:r>
        <w:t xml:space="preserve">E-Mail: </w:t>
      </w:r>
      <w:hyperlink r:id="rId8" w:history="1">
        <w:r w:rsidRPr="009F6421">
          <w:rPr>
            <w:rStyle w:val="Hyperlink"/>
          </w:rPr>
          <w:t>präsident@jodlerklub-baar.ch</w:t>
        </w:r>
      </w:hyperlink>
    </w:p>
    <w:p w:rsidR="002471E6" w:rsidRDefault="002471E6" w:rsidP="002471E6">
      <w:pPr>
        <w:pStyle w:val="Tra-unterpu"/>
      </w:pPr>
      <w:r>
        <w:t xml:space="preserve">Post: </w:t>
      </w:r>
      <w:proofErr w:type="spellStart"/>
      <w:r>
        <w:t>Jodlerklub</w:t>
      </w:r>
      <w:proofErr w:type="spellEnd"/>
      <w:r>
        <w:t xml:space="preserve"> Heimelig, 6340 Baar. Die Post wird an Markus weitergeleitet.</w:t>
      </w:r>
    </w:p>
    <w:p w:rsidR="00033EBF" w:rsidRDefault="00033EBF" w:rsidP="00033EBF">
      <w:pPr>
        <w:pStyle w:val="berschrift2"/>
      </w:pPr>
      <w:proofErr w:type="spellStart"/>
      <w:r>
        <w:t>Probetag</w:t>
      </w:r>
      <w:proofErr w:type="spellEnd"/>
      <w:r>
        <w:t xml:space="preserve"> 4. Juni 2022</w:t>
      </w:r>
    </w:p>
    <w:p w:rsidR="00033EBF" w:rsidRDefault="00033EBF" w:rsidP="00033EBF">
      <w:pPr>
        <w:pStyle w:val="Tra-Punkte"/>
      </w:pPr>
      <w:r>
        <w:t>Wir Proben im Pfarreiheim, ganzer Tag reserviert.</w:t>
      </w:r>
    </w:p>
    <w:p w:rsidR="00033EBF" w:rsidRDefault="00033EBF" w:rsidP="00033EBF">
      <w:pPr>
        <w:pStyle w:val="Tra-unterpu"/>
      </w:pPr>
      <w:r>
        <w:t>Beginn 09.00 Uhr bis ca. 18.00 Uhr</w:t>
      </w:r>
    </w:p>
    <w:p w:rsidR="00033EBF" w:rsidRDefault="00033EBF" w:rsidP="00033EBF">
      <w:pPr>
        <w:pStyle w:val="Tra-unterpu"/>
      </w:pPr>
      <w:r>
        <w:t xml:space="preserve">Mittag </w:t>
      </w:r>
      <w:proofErr w:type="spellStart"/>
      <w:r>
        <w:t>ca</w:t>
      </w:r>
      <w:proofErr w:type="spellEnd"/>
      <w:r>
        <w:t xml:space="preserve"> 12.00 – 14 Uhr </w:t>
      </w:r>
    </w:p>
    <w:p w:rsidR="00033EBF" w:rsidRDefault="00033EBF" w:rsidP="00033EBF">
      <w:pPr>
        <w:pStyle w:val="Tra-unterpu"/>
      </w:pPr>
      <w:r>
        <w:t>Gemeinsames Mittagessen in der Krone</w:t>
      </w:r>
      <w:r w:rsidR="005D7AEF">
        <w:t xml:space="preserve"> Essen wird vom Klub übernommen.</w:t>
      </w:r>
    </w:p>
    <w:p w:rsidR="005D7AEF" w:rsidRDefault="005D7AEF" w:rsidP="00033EBF">
      <w:pPr>
        <w:pStyle w:val="Tra-unterpu"/>
      </w:pPr>
      <w:r>
        <w:t xml:space="preserve">Programm: Probelied, Stimmbildung im Register, Bühnenpräsents </w:t>
      </w:r>
    </w:p>
    <w:p w:rsidR="00033EBF" w:rsidRDefault="00033EBF" w:rsidP="00033EBF">
      <w:pPr>
        <w:pStyle w:val="Tra-Punkte"/>
      </w:pPr>
      <w:r>
        <w:t>Organisatorisches</w:t>
      </w:r>
    </w:p>
    <w:p w:rsidR="00033EBF" w:rsidRDefault="00033EBF" w:rsidP="00033EBF">
      <w:pPr>
        <w:pStyle w:val="Tra-unterpu"/>
      </w:pPr>
      <w:r>
        <w:t>Markus: Wird mit der Krone Kontakt aufnehmen und Menü besprechen. Gerechnet ist etwa 25.- für Menü. Zudem organisiert er die Geträ</w:t>
      </w:r>
      <w:r w:rsidR="005D7AEF">
        <w:t xml:space="preserve">nke für den </w:t>
      </w:r>
      <w:proofErr w:type="spellStart"/>
      <w:r w:rsidR="005D7AEF">
        <w:t>P</w:t>
      </w:r>
      <w:r w:rsidR="00787E3A">
        <w:t>robetag</w:t>
      </w:r>
      <w:proofErr w:type="spellEnd"/>
      <w:r w:rsidR="00787E3A">
        <w:t>. Abklären bezüglich Benützung</w:t>
      </w:r>
      <w:r w:rsidR="005D7AEF">
        <w:t xml:space="preserve"> der Kaffeemaschine und Gläser im Probelokal.</w:t>
      </w:r>
    </w:p>
    <w:p w:rsidR="005D7AEF" w:rsidRPr="00033EBF" w:rsidRDefault="005D7AEF" w:rsidP="00033EBF">
      <w:pPr>
        <w:pStyle w:val="Tra-unterpu"/>
      </w:pPr>
      <w:r>
        <w:t>Mirjam: Kontaktaufnahme zu «Dozenten» Emil Stadelmann und</w:t>
      </w:r>
      <w:r w:rsidR="009B0D54">
        <w:t>/oder</w:t>
      </w:r>
      <w:r>
        <w:t xml:space="preserve"> Evi</w:t>
      </w:r>
      <w:r w:rsidR="009B0D54">
        <w:t xml:space="preserve"> Gallmetzer</w:t>
      </w:r>
      <w:r>
        <w:t xml:space="preserve"> </w:t>
      </w:r>
      <w:r w:rsidR="009B0D54">
        <w:t>A</w:t>
      </w:r>
      <w:r>
        <w:t>usgaben allerhöchstens 800.-</w:t>
      </w:r>
    </w:p>
    <w:p w:rsidR="002471E6" w:rsidRDefault="005D7AEF" w:rsidP="005D7AEF">
      <w:pPr>
        <w:pStyle w:val="berschrift2"/>
      </w:pPr>
      <w:r>
        <w:t>Neue Klubfotos</w:t>
      </w:r>
    </w:p>
    <w:p w:rsidR="005D7AEF" w:rsidRDefault="005D7AEF" w:rsidP="005D7AEF">
      <w:pPr>
        <w:pStyle w:val="Tra-Punkte"/>
      </w:pPr>
      <w:r>
        <w:t>Werden im Herbst ge</w:t>
      </w:r>
      <w:r w:rsidR="00E16A64">
        <w:t>macht</w:t>
      </w:r>
      <w:r w:rsidR="009B0D54">
        <w:t xml:space="preserve"> – vor dem Herbstkonzert</w:t>
      </w:r>
      <w:r w:rsidR="00E16A64">
        <w:t>. Aber nicht mit Foto Zug, sondern mit dem Hochzeitsfotografen von Markus. Kosten ca. 1000.-</w:t>
      </w:r>
    </w:p>
    <w:p w:rsidR="00E16A64" w:rsidRDefault="005D7AEF" w:rsidP="005D7AEF">
      <w:pPr>
        <w:pStyle w:val="Tra-Punkte"/>
      </w:pPr>
      <w:r>
        <w:t>Fotos werden vor einem dunklen Vorhang gemacht, damit es für künftige Änderungen bei Mitglieder schnell wieder ein neues Foto gemacht werden kann.</w:t>
      </w:r>
      <w:r w:rsidR="00E16A64">
        <w:t xml:space="preserve"> </w:t>
      </w:r>
    </w:p>
    <w:p w:rsidR="00E16A64" w:rsidRDefault="00E16A64">
      <w:pPr>
        <w:rPr>
          <w:rFonts w:ascii="Palatino Linotype" w:hAnsi="Palatino Linotype"/>
        </w:rPr>
      </w:pPr>
      <w:r>
        <w:br w:type="page"/>
      </w:r>
    </w:p>
    <w:p w:rsidR="005D7AEF" w:rsidRDefault="00E16A64" w:rsidP="00E16A64">
      <w:pPr>
        <w:pStyle w:val="berschrift2"/>
      </w:pPr>
      <w:r>
        <w:lastRenderedPageBreak/>
        <w:t>Muttertags Konzert 7. Mai 2022</w:t>
      </w:r>
    </w:p>
    <w:p w:rsidR="00E16A64" w:rsidRDefault="00E16A64" w:rsidP="00E16A64">
      <w:pPr>
        <w:pStyle w:val="Tra-Punkte"/>
      </w:pPr>
      <w:r>
        <w:t>Blumen sind reserviert und werden von der Gemeinde übernommen</w:t>
      </w:r>
    </w:p>
    <w:p w:rsidR="00E16A64" w:rsidRDefault="00E16A64" w:rsidP="00E16A64">
      <w:pPr>
        <w:pStyle w:val="Tra-unterpu"/>
      </w:pPr>
      <w:r>
        <w:t xml:space="preserve">Besprechen mit Ruedi </w:t>
      </w:r>
      <w:proofErr w:type="spellStart"/>
      <w:r>
        <w:t>Schürch</w:t>
      </w:r>
      <w:proofErr w:type="spellEnd"/>
      <w:r>
        <w:t xml:space="preserve"> wegen Abholen</w:t>
      </w:r>
    </w:p>
    <w:p w:rsidR="00E16A64" w:rsidRDefault="00E16A64" w:rsidP="00E16A64">
      <w:pPr>
        <w:pStyle w:val="Tra-unterpu"/>
      </w:pPr>
      <w:r>
        <w:t>Klub fragen, wer diese verteilt nach dem Konzert</w:t>
      </w:r>
    </w:p>
    <w:p w:rsidR="00E16A64" w:rsidRDefault="00E64B03" w:rsidP="00E16A64">
      <w:pPr>
        <w:pStyle w:val="Tra-Punkte"/>
      </w:pPr>
      <w:r>
        <w:t>Milch-Kannen für Kollekte sind im Proberaum Sternmatt II im Nebenraum</w:t>
      </w:r>
    </w:p>
    <w:p w:rsidR="00E64B03" w:rsidRDefault="003C0802" w:rsidP="003C0802">
      <w:pPr>
        <w:pStyle w:val="Tra-unterpu"/>
      </w:pPr>
      <w:r>
        <w:t xml:space="preserve">Im Klub nachfragen, welche </w:t>
      </w:r>
      <w:proofErr w:type="spellStart"/>
      <w:proofErr w:type="gramStart"/>
      <w:r>
        <w:t>Partner:Inn</w:t>
      </w:r>
      <w:proofErr w:type="spellEnd"/>
      <w:proofErr w:type="gramEnd"/>
      <w:r>
        <w:t xml:space="preserve"> gewillt ist, gleich nach dem Konzert am Eingang zu stehen bis jemand vom Klub sie ablösen kommen</w:t>
      </w:r>
    </w:p>
    <w:p w:rsidR="00E16A64" w:rsidRDefault="00E16A64" w:rsidP="00E16A64">
      <w:pPr>
        <w:pStyle w:val="Tra-Punkte"/>
      </w:pPr>
      <w:r>
        <w:t>Zwischenverpflegung: Sandwiches und Getränke werden von Franz organisiert für beide Klubs</w:t>
      </w:r>
    </w:p>
    <w:p w:rsidR="00E16A64" w:rsidRDefault="003C0802" w:rsidP="00E16A64">
      <w:pPr>
        <w:pStyle w:val="Tra-Punkte"/>
      </w:pPr>
      <w:proofErr w:type="spellStart"/>
      <w:r>
        <w:t>Apero</w:t>
      </w:r>
      <w:proofErr w:type="spellEnd"/>
      <w:r>
        <w:t xml:space="preserve"> nach der </w:t>
      </w:r>
      <w:proofErr w:type="spellStart"/>
      <w:r>
        <w:t>Jodlermesse</w:t>
      </w:r>
      <w:proofErr w:type="spellEnd"/>
    </w:p>
    <w:p w:rsidR="003C0802" w:rsidRDefault="003C0802" w:rsidP="003C0802">
      <w:pPr>
        <w:pStyle w:val="Tra-unterpu"/>
      </w:pPr>
      <w:r>
        <w:t>Tische werden von den Klubmittgliedern gestellt</w:t>
      </w:r>
    </w:p>
    <w:p w:rsidR="003C0802" w:rsidRDefault="003C0802" w:rsidP="003C0802">
      <w:pPr>
        <w:pStyle w:val="Tra-unterpu"/>
      </w:pPr>
      <w:proofErr w:type="spellStart"/>
      <w:r>
        <w:t>Apero</w:t>
      </w:r>
      <w:proofErr w:type="spellEnd"/>
      <w:r>
        <w:t xml:space="preserve"> organisiert Markus</w:t>
      </w:r>
    </w:p>
    <w:p w:rsidR="003C0802" w:rsidRDefault="003C0802" w:rsidP="003C0802">
      <w:pPr>
        <w:pStyle w:val="Tra-unterpu"/>
      </w:pPr>
      <w:r>
        <w:t xml:space="preserve">Angehörige werden gebeten beim Bereitstellen des </w:t>
      </w:r>
      <w:proofErr w:type="spellStart"/>
      <w:r>
        <w:t>Aperos</w:t>
      </w:r>
      <w:proofErr w:type="spellEnd"/>
      <w:r>
        <w:t xml:space="preserve"> zu helfen.</w:t>
      </w:r>
    </w:p>
    <w:p w:rsidR="003C0802" w:rsidRDefault="003C0802" w:rsidP="003C0802">
      <w:pPr>
        <w:pStyle w:val="Tra-Punkte"/>
      </w:pPr>
      <w:proofErr w:type="spellStart"/>
      <w:r>
        <w:t>Gastchor</w:t>
      </w:r>
      <w:proofErr w:type="spellEnd"/>
      <w:r>
        <w:t xml:space="preserve"> Jutz.ch</w:t>
      </w:r>
    </w:p>
    <w:p w:rsidR="003C0802" w:rsidRDefault="003C0802" w:rsidP="003C0802">
      <w:pPr>
        <w:pStyle w:val="Tra-unterpu"/>
      </w:pPr>
      <w:r>
        <w:t>Die Gage wird von Alfons übernommen – ein Geschenk an den Klub</w:t>
      </w:r>
    </w:p>
    <w:p w:rsidR="003C0802" w:rsidRDefault="003C0802" w:rsidP="003C0802">
      <w:pPr>
        <w:pStyle w:val="Tra-unterpu"/>
      </w:pPr>
      <w:r>
        <w:t xml:space="preserve">Betreuung der Formation wird von Mirjam noch </w:t>
      </w:r>
      <w:r w:rsidR="00787E3A">
        <w:t>abgeklärt</w:t>
      </w:r>
    </w:p>
    <w:p w:rsidR="003C0802" w:rsidRDefault="003C0802" w:rsidP="003C0802">
      <w:pPr>
        <w:pStyle w:val="Tra-Punkte"/>
      </w:pPr>
      <w:r>
        <w:t>Schlummertrunk</w:t>
      </w:r>
      <w:r w:rsidR="005F3B73">
        <w:t xml:space="preserve"> nach dem Konzert</w:t>
      </w:r>
    </w:p>
    <w:p w:rsidR="003C0802" w:rsidRDefault="003C0802" w:rsidP="003C0802">
      <w:pPr>
        <w:pStyle w:val="Tra-unterpu"/>
      </w:pPr>
      <w:proofErr w:type="spellStart"/>
      <w:r>
        <w:t>Dani</w:t>
      </w:r>
      <w:proofErr w:type="spellEnd"/>
      <w:r>
        <w:t xml:space="preserve"> O. wird gebeten für uns und der Gastformation ein geeignetes Restaurant zu finden und zu </w:t>
      </w:r>
      <w:r w:rsidR="0078737D">
        <w:t>reservieren</w:t>
      </w:r>
      <w:r>
        <w:t xml:space="preserve"> für nach dem Auftritt.</w:t>
      </w:r>
    </w:p>
    <w:p w:rsidR="005F3B73" w:rsidRDefault="005F3B73" w:rsidP="005F3B73">
      <w:pPr>
        <w:pStyle w:val="Tra-Punkte"/>
      </w:pPr>
      <w:r>
        <w:t>Programm</w:t>
      </w:r>
    </w:p>
    <w:p w:rsidR="005F3B73" w:rsidRDefault="005F3B73" w:rsidP="005F3B73">
      <w:pPr>
        <w:pStyle w:val="Tra-unterpu"/>
      </w:pPr>
      <w:r>
        <w:t>Treffpunkt 15.30 Uhr in der Kirche für gemeinsames einsingen. Das Einsingen übernimmt die Gastformation.</w:t>
      </w:r>
    </w:p>
    <w:p w:rsidR="005F3B73" w:rsidRDefault="005F3B73" w:rsidP="005F3B73">
      <w:pPr>
        <w:pStyle w:val="Tra-unterpu"/>
      </w:pPr>
      <w:r>
        <w:t xml:space="preserve">Anschliessend wird der Klub im Pfarreiheim ihre Lieder (Jodelmesse und Konzertlieder) einsingen. Der </w:t>
      </w:r>
      <w:proofErr w:type="spellStart"/>
      <w:r>
        <w:t>Gastklub</w:t>
      </w:r>
      <w:proofErr w:type="spellEnd"/>
      <w:r>
        <w:t xml:space="preserve"> wird ihre Lieder in der Kirche einsingen.</w:t>
      </w:r>
    </w:p>
    <w:p w:rsidR="005F3B73" w:rsidRDefault="005F3B73" w:rsidP="005F3B73">
      <w:pPr>
        <w:pStyle w:val="Tra-unterpu"/>
      </w:pPr>
      <w:r>
        <w:t>Der Jodelklub wird die letzte Probe am Donnerstag vor dem Konzert in der Kirche machen.</w:t>
      </w:r>
    </w:p>
    <w:p w:rsidR="001A0AFA" w:rsidRDefault="001A0AFA" w:rsidP="005F3B73">
      <w:pPr>
        <w:pStyle w:val="Tra-unterpu"/>
      </w:pPr>
      <w:r>
        <w:t>Internes Programm wird von Mirjam zusammengestell</w:t>
      </w:r>
      <w:r w:rsidR="004F3F11">
        <w:t xml:space="preserve">t, dass </w:t>
      </w:r>
      <w:proofErr w:type="spellStart"/>
      <w:proofErr w:type="gramStart"/>
      <w:r w:rsidR="004F3F11">
        <w:t>jeder:e</w:t>
      </w:r>
      <w:proofErr w:type="spellEnd"/>
      <w:proofErr w:type="gramEnd"/>
      <w:r w:rsidR="004F3F11">
        <w:t xml:space="preserve"> weiss wo er wann sein muss.</w:t>
      </w:r>
    </w:p>
    <w:p w:rsidR="005F3B73" w:rsidRDefault="005F3B73" w:rsidP="005F3B73">
      <w:pPr>
        <w:pStyle w:val="Tra-Punkte"/>
      </w:pPr>
      <w:proofErr w:type="spellStart"/>
      <w:proofErr w:type="gramStart"/>
      <w:r>
        <w:t>Ansagesprecher:Inn</w:t>
      </w:r>
      <w:proofErr w:type="spellEnd"/>
      <w:proofErr w:type="gramEnd"/>
    </w:p>
    <w:p w:rsidR="005F3B73" w:rsidRDefault="005F3B73" w:rsidP="005F3B73">
      <w:pPr>
        <w:pStyle w:val="Tra-unterpu"/>
      </w:pPr>
      <w:r>
        <w:t>Jeder Klub sagt die Lieder selbst an</w:t>
      </w:r>
    </w:p>
    <w:p w:rsidR="005F3B73" w:rsidRDefault="005F3B73" w:rsidP="005F3B73">
      <w:pPr>
        <w:pStyle w:val="Tra-unterpu"/>
      </w:pPr>
      <w:r>
        <w:t>Rahel wird gefragt, ob Viola – Tochter von ihr, gewillt ist, die Liederansagen zu machen. Rahel wird zuhause dies mit ihr einstudieren.</w:t>
      </w:r>
    </w:p>
    <w:p w:rsidR="005F3B73" w:rsidRDefault="005F3B73" w:rsidP="005F3B73">
      <w:pPr>
        <w:pStyle w:val="Tra-unterpu"/>
      </w:pPr>
      <w:r>
        <w:t>Viola wird an einer Probe teilnehmen um dies 1:1 zu übern, damit sie ein Gefühl dafür bekommt.</w:t>
      </w:r>
    </w:p>
    <w:p w:rsidR="005F3B73" w:rsidRDefault="001A0AFA" w:rsidP="001A0AFA">
      <w:pPr>
        <w:pStyle w:val="Tra-Punkte"/>
      </w:pPr>
      <w:r>
        <w:t>Stellen der Infotafeln</w:t>
      </w:r>
    </w:p>
    <w:p w:rsidR="001A0AFA" w:rsidRDefault="001A0AFA" w:rsidP="001A0AFA">
      <w:pPr>
        <w:pStyle w:val="Tra-unterpu"/>
      </w:pPr>
      <w:r>
        <w:t>Klub nachfragen wer diese stellen wird</w:t>
      </w:r>
    </w:p>
    <w:p w:rsidR="001A0AFA" w:rsidRDefault="001A0AFA" w:rsidP="001A0AFA">
      <w:pPr>
        <w:pStyle w:val="Tra-unterpu"/>
      </w:pPr>
      <w:proofErr w:type="spellStart"/>
      <w:r>
        <w:t>Benj</w:t>
      </w:r>
      <w:proofErr w:type="spellEnd"/>
      <w:r>
        <w:t xml:space="preserve"> holt die Bewilligung ein </w:t>
      </w:r>
    </w:p>
    <w:p w:rsidR="001A0AFA" w:rsidRDefault="001A0AFA" w:rsidP="001A0AFA">
      <w:pPr>
        <w:pStyle w:val="Tra-unterpu"/>
      </w:pPr>
      <w:r>
        <w:t>Aufstellen ist auf den 30. April 2022 geplant</w:t>
      </w:r>
    </w:p>
    <w:p w:rsidR="001A0AFA" w:rsidRDefault="001A0AFA" w:rsidP="001A0AFA">
      <w:pPr>
        <w:pStyle w:val="Tra-unterpu"/>
      </w:pPr>
      <w:r>
        <w:t>Abräumen am 08. April 2022</w:t>
      </w:r>
    </w:p>
    <w:p w:rsidR="001A0AFA" w:rsidRDefault="001A0AFA" w:rsidP="001A0AFA">
      <w:pPr>
        <w:pStyle w:val="Tra-unterpu"/>
      </w:pPr>
      <w:r>
        <w:t xml:space="preserve">Alfons wird für den Druck des </w:t>
      </w:r>
      <w:proofErr w:type="spellStart"/>
      <w:r>
        <w:t>Einschiebers</w:t>
      </w:r>
      <w:proofErr w:type="spellEnd"/>
      <w:r>
        <w:t xml:space="preserve"> angefragt</w:t>
      </w:r>
    </w:p>
    <w:p w:rsidR="001A0AFA" w:rsidRDefault="001A0AFA">
      <w:pPr>
        <w:rPr>
          <w:rFonts w:ascii="Palatino Linotype" w:hAnsi="Palatino Linotype"/>
          <w:szCs w:val="16"/>
        </w:rPr>
      </w:pPr>
      <w:r>
        <w:br w:type="page"/>
      </w:r>
    </w:p>
    <w:p w:rsidR="001A0AFA" w:rsidRDefault="004F3F11" w:rsidP="004F3F11">
      <w:pPr>
        <w:pStyle w:val="berschrift2"/>
      </w:pPr>
      <w:proofErr w:type="spellStart"/>
      <w:r>
        <w:lastRenderedPageBreak/>
        <w:t>Jodlerfest</w:t>
      </w:r>
      <w:proofErr w:type="spellEnd"/>
      <w:r>
        <w:t xml:space="preserve"> </w:t>
      </w:r>
      <w:proofErr w:type="spellStart"/>
      <w:r>
        <w:t>Andermatt</w:t>
      </w:r>
      <w:proofErr w:type="spellEnd"/>
      <w:r>
        <w:t xml:space="preserve"> 17. – 19. Juni 2022</w:t>
      </w:r>
    </w:p>
    <w:p w:rsidR="009550D2" w:rsidRDefault="009550D2" w:rsidP="009550D2">
      <w:pPr>
        <w:pStyle w:val="Tra-Punkte"/>
      </w:pPr>
      <w:r>
        <w:t>Das Sextett wurde auch für das Fest angemeldet</w:t>
      </w:r>
    </w:p>
    <w:p w:rsidR="009550D2" w:rsidRDefault="009550D2" w:rsidP="009550D2">
      <w:pPr>
        <w:pStyle w:val="Tra-unterpu"/>
      </w:pPr>
      <w:r>
        <w:t xml:space="preserve">Festlied: e liebe </w:t>
      </w:r>
      <w:proofErr w:type="spellStart"/>
      <w:r>
        <w:t>Mänsch</w:t>
      </w:r>
      <w:proofErr w:type="spellEnd"/>
    </w:p>
    <w:p w:rsidR="009550D2" w:rsidRDefault="009550D2" w:rsidP="009550D2">
      <w:pPr>
        <w:pStyle w:val="Tra-Punkte"/>
      </w:pPr>
      <w:r>
        <w:t xml:space="preserve">Festlied des Klubs: e’ </w:t>
      </w:r>
      <w:proofErr w:type="spellStart"/>
      <w:r>
        <w:t>Chilterbueb</w:t>
      </w:r>
      <w:proofErr w:type="spellEnd"/>
    </w:p>
    <w:p w:rsidR="009E3651" w:rsidRDefault="009E3651" w:rsidP="009550D2">
      <w:pPr>
        <w:pStyle w:val="Tra-Punkte"/>
      </w:pPr>
      <w:r>
        <w:t>Anfahrt</w:t>
      </w:r>
    </w:p>
    <w:p w:rsidR="009550D2" w:rsidRDefault="009550D2" w:rsidP="009E3651">
      <w:pPr>
        <w:pStyle w:val="Tra-unterpu"/>
      </w:pPr>
      <w:r>
        <w:t>Stephan prüft die Abfahrtszeit, Kosten und Reservation für den Freitag 17. Juni 2022 und informiert den Vorstand. Vorstand fragt im Klub nach, wer mit dem Zug anreisen wird und mit dem Auto. Evtl. ist die Fahrt der SBB im Festeintritt intergiert – Abklärung erfolgt durch Stephan</w:t>
      </w:r>
    </w:p>
    <w:p w:rsidR="009E3651" w:rsidRDefault="009E3651" w:rsidP="009550D2">
      <w:pPr>
        <w:pStyle w:val="Tra-Punkte"/>
      </w:pPr>
      <w:r>
        <w:t>Zimmer</w:t>
      </w:r>
    </w:p>
    <w:p w:rsidR="009550D2" w:rsidRDefault="009E3651" w:rsidP="009E3651">
      <w:pPr>
        <w:pStyle w:val="Tra-unterpu"/>
      </w:pPr>
      <w:r>
        <w:t>R</w:t>
      </w:r>
      <w:r w:rsidR="009550D2">
        <w:t>eserviert durch Franz – Freitag bis Sonntag</w:t>
      </w:r>
    </w:p>
    <w:p w:rsidR="009550D2" w:rsidRDefault="009550D2" w:rsidP="009550D2">
      <w:pPr>
        <w:pStyle w:val="Tra-Punkte"/>
      </w:pPr>
      <w:r>
        <w:t>Gemeinsames Nachtessen</w:t>
      </w:r>
    </w:p>
    <w:p w:rsidR="009E3651" w:rsidRDefault="009E3651" w:rsidP="009E3651">
      <w:pPr>
        <w:pStyle w:val="Tra-unterpu"/>
      </w:pPr>
      <w:r>
        <w:t>Samstagabend – Zeit wird noch angeschaut, wenn die Vorsingzeiten bekannt sind</w:t>
      </w:r>
    </w:p>
    <w:p w:rsidR="009E3651" w:rsidRDefault="009E3651" w:rsidP="009E3651">
      <w:pPr>
        <w:pStyle w:val="Tra-unterpu"/>
      </w:pPr>
      <w:r>
        <w:t>Franz nimmt Kontakt mit dem Touristenbüro auf um herauszufinden wo man Essen könnte</w:t>
      </w:r>
      <w:r w:rsidR="00BE5DD6">
        <w:t>.</w:t>
      </w:r>
    </w:p>
    <w:p w:rsidR="00BE5DD6" w:rsidRDefault="00BE5DD6" w:rsidP="00BE5DD6">
      <w:pPr>
        <w:pStyle w:val="berschrift2"/>
      </w:pPr>
      <w:r>
        <w:t>Gemütlicher Höck am 23. Juni 2022</w:t>
      </w:r>
    </w:p>
    <w:p w:rsidR="00BE5DD6" w:rsidRDefault="00BE5DD6" w:rsidP="00BE5DD6">
      <w:pPr>
        <w:pStyle w:val="Tra-Punkte"/>
      </w:pPr>
      <w:proofErr w:type="spellStart"/>
      <w:r>
        <w:t>Dani</w:t>
      </w:r>
      <w:proofErr w:type="spellEnd"/>
      <w:r>
        <w:t xml:space="preserve"> O. soll ein Restaurant für den Höck reservieren</w:t>
      </w:r>
    </w:p>
    <w:p w:rsidR="00BE5DD6" w:rsidRDefault="00DC5130" w:rsidP="00BE5DD6">
      <w:pPr>
        <w:pStyle w:val="berschrift2"/>
      </w:pPr>
      <w:r>
        <w:t>Chornacht 10. September 2022</w:t>
      </w:r>
    </w:p>
    <w:p w:rsidR="00DC5130" w:rsidRDefault="00DC5130" w:rsidP="00DC5130">
      <w:pPr>
        <w:pStyle w:val="Tra-Punkte"/>
      </w:pPr>
      <w:proofErr w:type="spellStart"/>
      <w:proofErr w:type="gramStart"/>
      <w:r>
        <w:t>Chorgötti:Gotte</w:t>
      </w:r>
      <w:proofErr w:type="spellEnd"/>
      <w:proofErr w:type="gramEnd"/>
    </w:p>
    <w:p w:rsidR="00DC5130" w:rsidRDefault="00DC5130" w:rsidP="00DC5130">
      <w:pPr>
        <w:pStyle w:val="Tra-unterpu"/>
      </w:pPr>
      <w:r>
        <w:t>Mirjam ist mit einem anderen Chor an der Chornacht und wird dieser begleiten</w:t>
      </w:r>
    </w:p>
    <w:p w:rsidR="00DC5130" w:rsidRDefault="00DC5130" w:rsidP="00DC5130">
      <w:pPr>
        <w:pStyle w:val="Tra-unterpu"/>
      </w:pPr>
      <w:r>
        <w:t xml:space="preserve">Für den Klub werden wir </w:t>
      </w:r>
      <w:proofErr w:type="spellStart"/>
      <w:proofErr w:type="gramStart"/>
      <w:r>
        <w:t>eine:n</w:t>
      </w:r>
      <w:proofErr w:type="spellEnd"/>
      <w:proofErr w:type="gramEnd"/>
      <w:r>
        <w:t xml:space="preserve"> </w:t>
      </w:r>
      <w:proofErr w:type="spellStart"/>
      <w:r>
        <w:t>Angegörige:r</w:t>
      </w:r>
      <w:proofErr w:type="spellEnd"/>
      <w:r>
        <w:t xml:space="preserve"> anfragen </w:t>
      </w:r>
    </w:p>
    <w:p w:rsidR="00DC5130" w:rsidRDefault="00DC5130" w:rsidP="00DC5130">
      <w:pPr>
        <w:pStyle w:val="Tra-unterpu"/>
      </w:pPr>
      <w:r>
        <w:t>Den Klub fragen wer Interesse hat</w:t>
      </w:r>
    </w:p>
    <w:p w:rsidR="001A0CA7" w:rsidRDefault="001A0CA7" w:rsidP="001A0CA7">
      <w:pPr>
        <w:pStyle w:val="berschrift2"/>
      </w:pPr>
      <w:r>
        <w:t>Herbstkonzert 22. Oktober 2022</w:t>
      </w:r>
    </w:p>
    <w:p w:rsidR="001A0CA7" w:rsidRDefault="001A0CA7" w:rsidP="001A0CA7">
      <w:pPr>
        <w:pStyle w:val="Tra-Punkte"/>
      </w:pPr>
      <w:r>
        <w:t>Service</w:t>
      </w:r>
    </w:p>
    <w:p w:rsidR="001A0CA7" w:rsidRDefault="001A0CA7" w:rsidP="001A0CA7">
      <w:pPr>
        <w:pStyle w:val="Tra-unterpu"/>
      </w:pPr>
      <w:proofErr w:type="spellStart"/>
      <w:r>
        <w:t>Vocal</w:t>
      </w:r>
      <w:proofErr w:type="spellEnd"/>
      <w:r>
        <w:t xml:space="preserve"> Emotion werden wieder zur gleichen Bedingungen diesen Poste übernehmen</w:t>
      </w:r>
    </w:p>
    <w:p w:rsidR="001A0CA7" w:rsidRDefault="001A0CA7" w:rsidP="001A0CA7">
      <w:pPr>
        <w:pStyle w:val="Tra-Punkte"/>
      </w:pPr>
      <w:r>
        <w:t>Catering</w:t>
      </w:r>
    </w:p>
    <w:p w:rsidR="001A0CA7" w:rsidRDefault="001A0CA7" w:rsidP="001A0CA7">
      <w:pPr>
        <w:pStyle w:val="Tra-unterpu"/>
      </w:pPr>
      <w:r>
        <w:t>Monika ist an der Steinhauser-</w:t>
      </w:r>
      <w:proofErr w:type="spellStart"/>
      <w:r>
        <w:t>Chilbi</w:t>
      </w:r>
      <w:proofErr w:type="spellEnd"/>
      <w:r>
        <w:t xml:space="preserve"> am </w:t>
      </w:r>
      <w:r w:rsidR="00AB3967">
        <w:t>Kochen</w:t>
      </w:r>
      <w:r>
        <w:t>.</w:t>
      </w:r>
    </w:p>
    <w:p w:rsidR="00CC4897" w:rsidRDefault="00CC4897" w:rsidP="001A0CA7">
      <w:pPr>
        <w:pStyle w:val="Tra-unterpu"/>
      </w:pPr>
      <w:r>
        <w:t xml:space="preserve">Markus fragt den </w:t>
      </w:r>
      <w:proofErr w:type="spellStart"/>
      <w:r>
        <w:t>Caterinservice</w:t>
      </w:r>
      <w:proofErr w:type="spellEnd"/>
      <w:r>
        <w:t xml:space="preserve"> </w:t>
      </w:r>
      <w:proofErr w:type="spellStart"/>
      <w:r>
        <w:t>Häselin</w:t>
      </w:r>
      <w:proofErr w:type="spellEnd"/>
      <w:r>
        <w:t xml:space="preserve"> an und holt Offerte ein</w:t>
      </w:r>
    </w:p>
    <w:p w:rsidR="00CC4897" w:rsidRDefault="00CC4897" w:rsidP="00CC4897">
      <w:pPr>
        <w:pStyle w:val="Tra-Punkte"/>
      </w:pPr>
      <w:r>
        <w:t>Tombola</w:t>
      </w:r>
    </w:p>
    <w:p w:rsidR="00CC4897" w:rsidRDefault="00CC4897" w:rsidP="00CC4897">
      <w:pPr>
        <w:pStyle w:val="Tra-unterpu"/>
      </w:pPr>
      <w:r>
        <w:t xml:space="preserve">Stephan und </w:t>
      </w:r>
      <w:proofErr w:type="spellStart"/>
      <w:r>
        <w:t>Dani</w:t>
      </w:r>
      <w:proofErr w:type="spellEnd"/>
      <w:r>
        <w:t xml:space="preserve"> helfen Wilma die Tombola zu verpacken und die Liste zu erstellen</w:t>
      </w:r>
    </w:p>
    <w:p w:rsidR="00CC4897" w:rsidRDefault="00CC4897" w:rsidP="00CC4897">
      <w:pPr>
        <w:pStyle w:val="Tra-unterpu"/>
      </w:pPr>
      <w:r>
        <w:t>Markus frag an bezüglich wa</w:t>
      </w:r>
      <w:r w:rsidR="00AB3967">
        <w:t>nn der Raum offen für uns ist (</w:t>
      </w:r>
      <w:r>
        <w:t>ab Mitte August?)</w:t>
      </w:r>
    </w:p>
    <w:p w:rsidR="00CC4897" w:rsidRDefault="00CC4897" w:rsidP="00CC4897">
      <w:pPr>
        <w:pStyle w:val="Tra-unterpu"/>
      </w:pPr>
      <w:r>
        <w:t>Death-Line für Preisabgaben: 2 Wochen vor dem Konzert</w:t>
      </w:r>
    </w:p>
    <w:p w:rsidR="00CC4897" w:rsidRDefault="00CC4897" w:rsidP="00CC4897">
      <w:pPr>
        <w:pStyle w:val="Tra-Punkte"/>
      </w:pPr>
      <w:r>
        <w:t>Sponsoren</w:t>
      </w:r>
    </w:p>
    <w:p w:rsidR="00CC4897" w:rsidRDefault="00CC4897" w:rsidP="00CC4897">
      <w:pPr>
        <w:pStyle w:val="Tra-unterpu"/>
      </w:pPr>
      <w:proofErr w:type="spellStart"/>
      <w:r>
        <w:t>Benj</w:t>
      </w:r>
      <w:proofErr w:type="spellEnd"/>
      <w:r>
        <w:t xml:space="preserve"> geht die Listen durch und informiert den Vorstand.</w:t>
      </w:r>
    </w:p>
    <w:p w:rsidR="00CC4897" w:rsidRDefault="00CC4897" w:rsidP="00CC4897">
      <w:pPr>
        <w:pStyle w:val="Tra-unterpu"/>
      </w:pPr>
      <w:r>
        <w:t xml:space="preserve">PP-Präsentation während der Pause: Alfons anfragen, ob sein Sohn dies weiterhin für den Klub machen möchte. </w:t>
      </w:r>
    </w:p>
    <w:p w:rsidR="00CC4897" w:rsidRDefault="00CC4897" w:rsidP="00CC4897">
      <w:pPr>
        <w:pStyle w:val="Tra-Punkte"/>
      </w:pPr>
      <w:r>
        <w:t>Gastformation</w:t>
      </w:r>
    </w:p>
    <w:p w:rsidR="00CC4897" w:rsidRDefault="005F0A77" w:rsidP="005F0A77">
      <w:pPr>
        <w:pStyle w:val="Tra-unterpu"/>
      </w:pPr>
      <w:r>
        <w:t xml:space="preserve">Hackbrettspieler Emanuel </w:t>
      </w:r>
      <w:proofErr w:type="spellStart"/>
      <w:r>
        <w:t>Krucker</w:t>
      </w:r>
      <w:proofErr w:type="spellEnd"/>
      <w:r>
        <w:t xml:space="preserve"> ist organisiert. Mirjam ist im Kontakt.</w:t>
      </w:r>
    </w:p>
    <w:p w:rsidR="005F0A77" w:rsidRDefault="005F0A77" w:rsidP="005F0A77">
      <w:pPr>
        <w:pStyle w:val="Tra-unterpu"/>
      </w:pPr>
      <w:proofErr w:type="spellStart"/>
      <w:r>
        <w:t>Chörli</w:t>
      </w:r>
      <w:proofErr w:type="spellEnd"/>
      <w:r>
        <w:t xml:space="preserve"> </w:t>
      </w:r>
      <w:proofErr w:type="spellStart"/>
      <w:r>
        <w:t>Beinwil</w:t>
      </w:r>
      <w:proofErr w:type="spellEnd"/>
      <w:r>
        <w:t xml:space="preserve">: Laut Protokoll vom 27. September 2021 wollte Maria das </w:t>
      </w:r>
      <w:proofErr w:type="spellStart"/>
      <w:r>
        <w:t>Chörli</w:t>
      </w:r>
      <w:proofErr w:type="spellEnd"/>
      <w:r>
        <w:t xml:space="preserve"> für das Konzert 2022 nochmals anfragen. Markus fragt Maria an der</w:t>
      </w:r>
      <w:r w:rsidR="00AB3967">
        <w:t xml:space="preserve"> kommenden Probe.</w:t>
      </w:r>
    </w:p>
    <w:p w:rsidR="005F0A77" w:rsidRDefault="00CD4A72" w:rsidP="00CD4A72">
      <w:pPr>
        <w:pStyle w:val="Tra-Punkte"/>
      </w:pPr>
      <w:r>
        <w:lastRenderedPageBreak/>
        <w:t>Herbstkonzert 2023</w:t>
      </w:r>
    </w:p>
    <w:p w:rsidR="00CD4A72" w:rsidRDefault="00CD4A72" w:rsidP="00CD4A72">
      <w:pPr>
        <w:pStyle w:val="Tra-unterpu"/>
      </w:pPr>
      <w:r>
        <w:t>28. Oktober 2023</w:t>
      </w:r>
    </w:p>
    <w:p w:rsidR="00CD4A72" w:rsidRDefault="00CD4A72" w:rsidP="00CD4A72">
      <w:pPr>
        <w:pStyle w:val="Tra-unterpu"/>
      </w:pPr>
      <w:proofErr w:type="spellStart"/>
      <w:r>
        <w:t>Gastchor</w:t>
      </w:r>
      <w:proofErr w:type="spellEnd"/>
      <w:r>
        <w:t xml:space="preserve"> Vorschlag von Stephan, </w:t>
      </w:r>
      <w:proofErr w:type="spellStart"/>
      <w:r>
        <w:t>Schützenchörli</w:t>
      </w:r>
      <w:proofErr w:type="spellEnd"/>
      <w:r>
        <w:t xml:space="preserve"> </w:t>
      </w:r>
      <w:proofErr w:type="spellStart"/>
      <w:r>
        <w:t>Werthenstein</w:t>
      </w:r>
      <w:proofErr w:type="spellEnd"/>
    </w:p>
    <w:p w:rsidR="00613B88" w:rsidRDefault="00613B88" w:rsidP="00613B88">
      <w:pPr>
        <w:pStyle w:val="berschrift2"/>
      </w:pPr>
      <w:r>
        <w:t>Jodeltraining Jodler und Jodlerinnen</w:t>
      </w:r>
    </w:p>
    <w:p w:rsidR="00613B88" w:rsidRDefault="00613B88" w:rsidP="00613B88">
      <w:pPr>
        <w:pStyle w:val="Tra-unterpu"/>
      </w:pPr>
      <w:r>
        <w:t xml:space="preserve">Die Jodlerinnen werden zu Nadia </w:t>
      </w:r>
      <w:proofErr w:type="spellStart"/>
      <w:r>
        <w:t>Rääs</w:t>
      </w:r>
      <w:proofErr w:type="spellEnd"/>
      <w:r>
        <w:t xml:space="preserve"> in die Probe gehen</w:t>
      </w:r>
    </w:p>
    <w:p w:rsidR="00613B88" w:rsidRDefault="00613B88" w:rsidP="00613B88">
      <w:pPr>
        <w:pStyle w:val="Tra-unterpu"/>
      </w:pPr>
      <w:r>
        <w:t>Die Jodler werden im zweiten Halbjahr das Training absolvieren</w:t>
      </w:r>
    </w:p>
    <w:p w:rsidR="00613B88" w:rsidRDefault="00613B88" w:rsidP="00613B88">
      <w:pPr>
        <w:pStyle w:val="berschrift2"/>
      </w:pPr>
      <w:r>
        <w:t>Varia</w:t>
      </w:r>
    </w:p>
    <w:p w:rsidR="00613B88" w:rsidRDefault="005457E6" w:rsidP="00613B88">
      <w:pPr>
        <w:pStyle w:val="Tra-Punkte"/>
      </w:pPr>
      <w:r>
        <w:t xml:space="preserve">Miriam wird am </w:t>
      </w:r>
      <w:proofErr w:type="spellStart"/>
      <w:r>
        <w:t>Jodlerfest</w:t>
      </w:r>
      <w:proofErr w:type="spellEnd"/>
      <w:r>
        <w:t xml:space="preserve"> nicht mit uns im Hotel übernachten</w:t>
      </w:r>
    </w:p>
    <w:p w:rsidR="005457E6" w:rsidRDefault="00AB3967" w:rsidP="00613B88">
      <w:pPr>
        <w:pStyle w:val="Tra-Punkte"/>
      </w:pPr>
      <w:r>
        <w:t xml:space="preserve">Schauen, dass der Klub früher </w:t>
      </w:r>
      <w:proofErr w:type="spellStart"/>
      <w:r>
        <w:t>Partiturenfrei</w:t>
      </w:r>
      <w:proofErr w:type="spellEnd"/>
      <w:r>
        <w:t xml:space="preserve"> singt (auswendig lernen)</w:t>
      </w:r>
    </w:p>
    <w:p w:rsidR="00AB3967" w:rsidRDefault="00AB3967" w:rsidP="00613B88">
      <w:pPr>
        <w:pStyle w:val="Tra-Punkte"/>
      </w:pPr>
      <w:r>
        <w:t xml:space="preserve">Miriam hat einen Vorschlag für ein Kirchenkonzert im Januar / Februar 2024 </w:t>
      </w:r>
      <w:r w:rsidR="00D2509B">
        <w:t xml:space="preserve">in </w:t>
      </w:r>
      <w:proofErr w:type="spellStart"/>
      <w:r w:rsidR="00D2509B">
        <w:t>Menzingen</w:t>
      </w:r>
      <w:proofErr w:type="spellEnd"/>
      <w:r w:rsidR="00D2509B">
        <w:t xml:space="preserve"> </w:t>
      </w:r>
      <w:r>
        <w:t xml:space="preserve">gemacht. In Zusammenarbeit mit dem JK </w:t>
      </w:r>
      <w:proofErr w:type="spellStart"/>
      <w:r>
        <w:t>Menzingen</w:t>
      </w:r>
      <w:proofErr w:type="spellEnd"/>
      <w:r>
        <w:t xml:space="preserve"> </w:t>
      </w:r>
      <w:r w:rsidR="00D2509B">
        <w:t xml:space="preserve">und </w:t>
      </w:r>
      <w:proofErr w:type="spellStart"/>
      <w:r w:rsidR="00D2509B">
        <w:t>Organisist</w:t>
      </w:r>
      <w:proofErr w:type="spellEnd"/>
      <w:r w:rsidR="00D2509B">
        <w:t xml:space="preserve"> </w:t>
      </w:r>
      <w:proofErr w:type="spellStart"/>
      <w:r w:rsidR="00D2509B">
        <w:t>Sigwart</w:t>
      </w:r>
      <w:proofErr w:type="spellEnd"/>
      <w:r w:rsidR="00D2509B">
        <w:t>.</w:t>
      </w:r>
    </w:p>
    <w:p w:rsidR="005C170A" w:rsidRDefault="005C170A" w:rsidP="005C170A">
      <w:pPr>
        <w:pStyle w:val="Tra-Punkte"/>
        <w:numPr>
          <w:ilvl w:val="0"/>
          <w:numId w:val="0"/>
        </w:numPr>
        <w:ind w:left="1151" w:hanging="357"/>
      </w:pPr>
    </w:p>
    <w:p w:rsidR="005C170A" w:rsidRDefault="005C170A" w:rsidP="005C170A">
      <w:pPr>
        <w:pStyle w:val="Tra-Punkte"/>
        <w:numPr>
          <w:ilvl w:val="0"/>
          <w:numId w:val="0"/>
        </w:numPr>
        <w:ind w:left="1151" w:hanging="357"/>
      </w:pPr>
      <w:r>
        <w:t xml:space="preserve">Danke Mirjam für die Gastfreundschaft und den feinen selbstgebackener </w:t>
      </w:r>
      <w:proofErr w:type="spellStart"/>
      <w:r>
        <w:t>Beeri-Cheescake</w:t>
      </w:r>
      <w:proofErr w:type="spellEnd"/>
    </w:p>
    <w:p w:rsidR="005C170A" w:rsidRDefault="005C170A" w:rsidP="005C170A">
      <w:pPr>
        <w:pStyle w:val="Tra-Punkte"/>
        <w:numPr>
          <w:ilvl w:val="0"/>
          <w:numId w:val="0"/>
        </w:numPr>
        <w:ind w:left="1151" w:hanging="357"/>
      </w:pPr>
    </w:p>
    <w:p w:rsidR="008C742A" w:rsidRDefault="008C742A" w:rsidP="005C170A">
      <w:pPr>
        <w:pStyle w:val="Tra-Punkte"/>
        <w:numPr>
          <w:ilvl w:val="0"/>
          <w:numId w:val="0"/>
        </w:numPr>
        <w:ind w:left="1151" w:hanging="357"/>
      </w:pPr>
      <w:r>
        <w:t>Für das Protokoll</w:t>
      </w:r>
    </w:p>
    <w:p w:rsidR="008C742A" w:rsidRPr="00613B88" w:rsidRDefault="008C742A" w:rsidP="005C170A">
      <w:pPr>
        <w:pStyle w:val="Tra-Punkte"/>
        <w:numPr>
          <w:ilvl w:val="0"/>
          <w:numId w:val="0"/>
        </w:numPr>
        <w:ind w:left="1151" w:hanging="357"/>
      </w:pPr>
      <w:r>
        <w:t>Stephan Iten</w:t>
      </w:r>
      <w:bookmarkStart w:id="0" w:name="_GoBack"/>
      <w:bookmarkEnd w:id="0"/>
    </w:p>
    <w:sectPr w:rsidR="008C742A" w:rsidRPr="00613B88" w:rsidSect="00DB689D">
      <w:headerReference w:type="default" r:id="rId9"/>
      <w:footerReference w:type="default" r:id="rId10"/>
      <w:headerReference w:type="first" r:id="rId11"/>
      <w:footerReference w:type="first" r:id="rId12"/>
      <w:pgSz w:w="11906" w:h="16838"/>
      <w:pgMar w:top="1410" w:right="851" w:bottom="1134" w:left="964"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967" w:rsidRDefault="00AB3967" w:rsidP="00616E74">
      <w:r>
        <w:separator/>
      </w:r>
    </w:p>
  </w:endnote>
  <w:endnote w:type="continuationSeparator" w:id="0">
    <w:p w:rsidR="00AB3967" w:rsidRDefault="00AB3967" w:rsidP="00616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967" w:rsidRDefault="00AB3967" w:rsidP="00F22C7C">
    <w:pPr>
      <w:pStyle w:val="Kopfzeile"/>
      <w:tabs>
        <w:tab w:val="clear" w:pos="4536"/>
        <w:tab w:val="clear" w:pos="9072"/>
        <w:tab w:val="left" w:pos="559"/>
      </w:tabs>
      <w:spacing w:after="0" w:line="240" w:lineRule="auto"/>
    </w:pPr>
    <w:r>
      <w:rPr>
        <w:noProof/>
        <w:lang w:eastAsia="de-CH"/>
      </w:rPr>
      <mc:AlternateContent>
        <mc:Choice Requires="wps">
          <w:drawing>
            <wp:anchor distT="0" distB="0" distL="114300" distR="114300" simplePos="0" relativeHeight="251668480" behindDoc="0" locked="0" layoutInCell="1" allowOverlap="1" wp14:anchorId="58D440FF" wp14:editId="61CE6BAC">
              <wp:simplePos x="0" y="0"/>
              <wp:positionH relativeFrom="margin">
                <wp:posOffset>-635</wp:posOffset>
              </wp:positionH>
              <wp:positionV relativeFrom="paragraph">
                <wp:posOffset>6872</wp:posOffset>
              </wp:positionV>
              <wp:extent cx="6378049" cy="22440"/>
              <wp:effectExtent l="0" t="0" r="22860" b="34925"/>
              <wp:wrapNone/>
              <wp:docPr id="13" name="Gerader Verbinder 13"/>
              <wp:cNvGraphicFramePr/>
              <a:graphic xmlns:a="http://schemas.openxmlformats.org/drawingml/2006/main">
                <a:graphicData uri="http://schemas.microsoft.com/office/word/2010/wordprocessingShape">
                  <wps:wsp>
                    <wps:cNvCnPr/>
                    <wps:spPr>
                      <a:xfrm flipV="1">
                        <a:off x="0" y="0"/>
                        <a:ext cx="6378049" cy="224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32AA05" id="Gerader Verbinder 13"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55pt" to="502.1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" strokecolor="#7da8de [3044]">
              <w10:wrap anchorx="margin"/>
            </v:line>
          </w:pict>
        </mc:Fallback>
      </mc:AlternateContent>
    </w:r>
    <w:r>
      <w:ptab w:relativeTo="margin" w:alignment="center" w:leader="none"/>
    </w:r>
    <w:r>
      <w:ptab w:relativeTo="indent" w:alignment="left" w:leader="none"/>
    </w:r>
    <w:proofErr w:type="spellStart"/>
    <w:r>
      <w:t>Jodlerklub</w:t>
    </w:r>
    <w:proofErr w:type="spellEnd"/>
    <w:r>
      <w:t xml:space="preserve"> Heimelig Baar, Vorstand Sitzung</w:t>
    </w:r>
    <w:r>
      <w:tab/>
      <w:t xml:space="preserve">                                                                      Seite </w:t>
    </w:r>
    <w:r>
      <w:fldChar w:fldCharType="begin"/>
    </w:r>
    <w:r>
      <w:instrText xml:space="preserve"> PAGE  \* Arabic  \* MERGEFORMAT </w:instrText>
    </w:r>
    <w:r>
      <w:fldChar w:fldCharType="separate"/>
    </w:r>
    <w:r w:rsidR="008C742A">
      <w:rPr>
        <w:noProof/>
      </w:rPr>
      <w:t>4</w:t>
    </w:r>
    <w:r>
      <w:fldChar w:fldCharType="end"/>
    </w:r>
  </w:p>
  <w:p w:rsidR="00AB3967" w:rsidRDefault="00AB3967" w:rsidP="009757B0">
    <w:pPr>
      <w:pStyle w:val="Fuzeile"/>
      <w:spacing w:after="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eastAsiaTheme="minorEastAsia" w:hAnsiTheme="minorHAnsi" w:cs="Times New Roman"/>
      </w:rPr>
      <w:id w:val="-2008197625"/>
      <w:docPartObj>
        <w:docPartGallery w:val="Page Numbers (Bottom of Page)"/>
        <w:docPartUnique/>
      </w:docPartObj>
    </w:sdtPr>
    <w:sdtEndPr>
      <w:rPr>
        <w:rFonts w:asciiTheme="majorHAnsi" w:eastAsiaTheme="majorEastAsia" w:hAnsiTheme="majorHAnsi" w:cstheme="majorBidi"/>
        <w:color w:val="8DB3E2" w:themeColor="accent1"/>
        <w:sz w:val="40"/>
        <w:szCs w:val="40"/>
      </w:rPr>
    </w:sdtEndPr>
    <w:sdtContent>
      <w:p w:rsidR="00AB3967" w:rsidRDefault="008C742A">
        <w:pPr>
          <w:pStyle w:val="Fuzeile"/>
          <w:jc w:val="right"/>
          <w:rPr>
            <w:color w:val="8DB3E2" w:themeColor="accent1"/>
            <w:sz w:val="40"/>
            <w:szCs w:val="40"/>
          </w:rPr>
        </w:pPr>
      </w:p>
    </w:sdtContent>
  </w:sdt>
  <w:p w:rsidR="00AB3967" w:rsidRDefault="00AB3967" w:rsidP="007216BC">
    <w:pPr>
      <w:pStyle w:val="Fuzeile"/>
      <w:tabs>
        <w:tab w:val="clear" w:pos="4536"/>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967" w:rsidRDefault="00AB3967" w:rsidP="00616E74">
      <w:r>
        <w:separator/>
      </w:r>
    </w:p>
  </w:footnote>
  <w:footnote w:type="continuationSeparator" w:id="0">
    <w:p w:rsidR="00AB3967" w:rsidRDefault="00AB3967" w:rsidP="00616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967" w:rsidRDefault="00AB3967" w:rsidP="00DB689D">
    <w:pPr>
      <w:pStyle w:val="Kopfzeile"/>
      <w:tabs>
        <w:tab w:val="clear" w:pos="4536"/>
        <w:tab w:val="clear" w:pos="9072"/>
        <w:tab w:val="left" w:pos="1410"/>
        <w:tab w:val="left" w:pos="1860"/>
      </w:tabs>
    </w:pPr>
    <w:r>
      <w:rPr>
        <w:noProof/>
        <w:lang w:eastAsia="de-CH"/>
      </w:rPr>
      <w:drawing>
        <wp:anchor distT="0" distB="0" distL="114300" distR="114300" simplePos="0" relativeHeight="251672576" behindDoc="1" locked="0" layoutInCell="1" allowOverlap="1" wp14:anchorId="2E79D5AB" wp14:editId="1306BD71">
          <wp:simplePos x="0" y="0"/>
          <wp:positionH relativeFrom="margin">
            <wp:align>left</wp:align>
          </wp:positionH>
          <wp:positionV relativeFrom="page">
            <wp:posOffset>190500</wp:posOffset>
          </wp:positionV>
          <wp:extent cx="1789200" cy="885600"/>
          <wp:effectExtent l="0" t="0" r="190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KH_Logo.png"/>
                  <pic:cNvPicPr/>
                </pic:nvPicPr>
                <pic:blipFill>
                  <a:blip r:embed="rId1">
                    <a:extLst>
                      <a:ext uri="{28A0092B-C50C-407E-A947-70E740481C1C}">
                        <a14:useLocalDpi xmlns:a14="http://schemas.microsoft.com/office/drawing/2010/main" val="0"/>
                      </a:ext>
                    </a:extLst>
                  </a:blip>
                  <a:stretch>
                    <a:fillRect/>
                  </a:stretch>
                </pic:blipFill>
                <pic:spPr>
                  <a:xfrm>
                    <a:off x="0" y="0"/>
                    <a:ext cx="1789200" cy="885600"/>
                  </a:xfrm>
                  <a:prstGeom prst="rect">
                    <a:avLst/>
                  </a:prstGeom>
                </pic:spPr>
              </pic:pic>
            </a:graphicData>
          </a:graphic>
          <wp14:sizeRelH relativeFrom="margin">
            <wp14:pctWidth>0</wp14:pctWidth>
          </wp14:sizeRelH>
          <wp14:sizeRelV relativeFrom="margin">
            <wp14:pctHeight>0</wp14:pctHeight>
          </wp14:sizeRelV>
        </wp:anchor>
      </w:drawing>
    </w:r>
    <w:r>
      <w:tab/>
    </w:r>
    <w:r>
      <w:tab/>
    </w:r>
  </w:p>
  <w:p w:rsidR="00AB3967" w:rsidRDefault="00AB3967" w:rsidP="00DB689D">
    <w:pPr>
      <w:pStyle w:val="Kopfzeile"/>
      <w:rPr>
        <w:sz w:val="16"/>
        <w:szCs w:val="16"/>
      </w:rPr>
    </w:pPr>
    <w:r>
      <w:rPr>
        <w:sz w:val="16"/>
        <w:szCs w:val="16"/>
      </w:rPr>
      <w:t xml:space="preserve">                                                                                   </w:t>
    </w:r>
  </w:p>
  <w:p w:rsidR="00AB3967" w:rsidRPr="00F23FB7" w:rsidRDefault="00AB3967" w:rsidP="00DB689D">
    <w:pPr>
      <w:pStyle w:val="Kopfzeile"/>
    </w:pPr>
    <w:r>
      <w:rPr>
        <w:noProof/>
        <w:lang w:eastAsia="de-CH"/>
      </w:rPr>
      <mc:AlternateContent>
        <mc:Choice Requires="wps">
          <w:drawing>
            <wp:anchor distT="0" distB="0" distL="114300" distR="114300" simplePos="0" relativeHeight="251671552" behindDoc="0" locked="0" layoutInCell="1" allowOverlap="1" wp14:anchorId="049E53FF" wp14:editId="49091D1A">
              <wp:simplePos x="0" y="0"/>
              <wp:positionH relativeFrom="margin">
                <wp:align>right</wp:align>
              </wp:positionH>
              <wp:positionV relativeFrom="paragraph">
                <wp:posOffset>70294</wp:posOffset>
              </wp:positionV>
              <wp:extent cx="6378360" cy="21910"/>
              <wp:effectExtent l="0" t="0" r="22860" b="35560"/>
              <wp:wrapNone/>
              <wp:docPr id="4" name="Gerader Verbinder 4"/>
              <wp:cNvGraphicFramePr/>
              <a:graphic xmlns:a="http://schemas.openxmlformats.org/drawingml/2006/main">
                <a:graphicData uri="http://schemas.microsoft.com/office/word/2010/wordprocessingShape">
                  <wps:wsp>
                    <wps:cNvCnPr/>
                    <wps:spPr>
                      <a:xfrm flipV="1">
                        <a:off x="0" y="0"/>
                        <a:ext cx="6378360" cy="219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C32B88" id="Gerader Verbinder 4" o:spid="_x0000_s1026" style="position:absolute;flip:y;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51.05pt,5.55pt" to="953.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" strokecolor="#7da8de [3044]">
              <w10:wrap anchorx="margin"/>
            </v:line>
          </w:pict>
        </mc:Fallback>
      </mc:AlternateContent>
    </w:r>
  </w:p>
  <w:p w:rsidR="00AB3967" w:rsidRDefault="00AB39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967" w:rsidRDefault="00AB3967" w:rsidP="007F324E">
    <w:pPr>
      <w:pStyle w:val="Kopfzeile"/>
      <w:tabs>
        <w:tab w:val="clear" w:pos="4536"/>
        <w:tab w:val="clear" w:pos="9072"/>
        <w:tab w:val="left" w:pos="1410"/>
        <w:tab w:val="left" w:pos="1860"/>
      </w:tabs>
    </w:pPr>
    <w:r>
      <w:rPr>
        <w:noProof/>
        <w:lang w:eastAsia="de-CH"/>
      </w:rPr>
      <w:drawing>
        <wp:anchor distT="0" distB="0" distL="114300" distR="114300" simplePos="0" relativeHeight="251669504" behindDoc="1" locked="0" layoutInCell="1" allowOverlap="1" wp14:anchorId="47059B0C" wp14:editId="3D19F4F9">
          <wp:simplePos x="0" y="0"/>
          <wp:positionH relativeFrom="margin">
            <wp:align>left</wp:align>
          </wp:positionH>
          <wp:positionV relativeFrom="page">
            <wp:posOffset>190500</wp:posOffset>
          </wp:positionV>
          <wp:extent cx="1789200" cy="885600"/>
          <wp:effectExtent l="0" t="0" r="190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KH_Logo.png"/>
                  <pic:cNvPicPr/>
                </pic:nvPicPr>
                <pic:blipFill>
                  <a:blip r:embed="rId1">
                    <a:extLst>
                      <a:ext uri="{28A0092B-C50C-407E-A947-70E740481C1C}">
                        <a14:useLocalDpi xmlns:a14="http://schemas.microsoft.com/office/drawing/2010/main" val="0"/>
                      </a:ext>
                    </a:extLst>
                  </a:blip>
                  <a:stretch>
                    <a:fillRect/>
                  </a:stretch>
                </pic:blipFill>
                <pic:spPr>
                  <a:xfrm>
                    <a:off x="0" y="0"/>
                    <a:ext cx="1789200" cy="885600"/>
                  </a:xfrm>
                  <a:prstGeom prst="rect">
                    <a:avLst/>
                  </a:prstGeom>
                </pic:spPr>
              </pic:pic>
            </a:graphicData>
          </a:graphic>
          <wp14:sizeRelH relativeFrom="margin">
            <wp14:pctWidth>0</wp14:pctWidth>
          </wp14:sizeRelH>
          <wp14:sizeRelV relativeFrom="margin">
            <wp14:pctHeight>0</wp14:pctHeight>
          </wp14:sizeRelV>
        </wp:anchor>
      </w:drawing>
    </w:r>
    <w:r>
      <w:tab/>
    </w:r>
    <w:r>
      <w:tab/>
    </w:r>
  </w:p>
  <w:p w:rsidR="00AB3967" w:rsidRDefault="00AB3967" w:rsidP="00F23FB7">
    <w:pPr>
      <w:pStyle w:val="Kopfzeile"/>
      <w:rPr>
        <w:sz w:val="16"/>
        <w:szCs w:val="16"/>
      </w:rPr>
    </w:pPr>
    <w:r>
      <w:rPr>
        <w:sz w:val="16"/>
        <w:szCs w:val="16"/>
      </w:rPr>
      <w:t xml:space="preserve">                                                                                   </w:t>
    </w:r>
  </w:p>
  <w:p w:rsidR="00AB3967" w:rsidRPr="00F23FB7" w:rsidRDefault="00AB3967" w:rsidP="00F23FB7">
    <w:pPr>
      <w:pStyle w:val="Kopfzeile"/>
    </w:pPr>
    <w:r>
      <w:rPr>
        <w:noProof/>
        <w:lang w:eastAsia="de-CH"/>
      </w:rPr>
      <mc:AlternateContent>
        <mc:Choice Requires="wps">
          <w:drawing>
            <wp:anchor distT="0" distB="0" distL="114300" distR="114300" simplePos="0" relativeHeight="251667456" behindDoc="0" locked="0" layoutInCell="1" allowOverlap="1" wp14:anchorId="27D7D797" wp14:editId="1E767B3F">
              <wp:simplePos x="0" y="0"/>
              <wp:positionH relativeFrom="margin">
                <wp:align>right</wp:align>
              </wp:positionH>
              <wp:positionV relativeFrom="paragraph">
                <wp:posOffset>70294</wp:posOffset>
              </wp:positionV>
              <wp:extent cx="6378360" cy="21910"/>
              <wp:effectExtent l="0" t="0" r="22860" b="35560"/>
              <wp:wrapNone/>
              <wp:docPr id="2" name="Gerader Verbinder 2"/>
              <wp:cNvGraphicFramePr/>
              <a:graphic xmlns:a="http://schemas.openxmlformats.org/drawingml/2006/main">
                <a:graphicData uri="http://schemas.microsoft.com/office/word/2010/wordprocessingShape">
                  <wps:wsp>
                    <wps:cNvCnPr/>
                    <wps:spPr>
                      <a:xfrm flipV="1">
                        <a:off x="0" y="0"/>
                        <a:ext cx="6378360" cy="219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4BD43B" id="Gerader Verbinder 2" o:spid="_x0000_s1026" style="position:absolute;flip:y;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51.05pt,5.55pt" to="953.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" strokecolor="#7da8de [3044]">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E4AEA"/>
    <w:multiLevelType w:val="hybridMultilevel"/>
    <w:tmpl w:val="89028A0A"/>
    <w:lvl w:ilvl="0" w:tplc="CFF68574">
      <w:start w:val="1"/>
      <w:numFmt w:val="bullet"/>
      <w:pStyle w:val="Tra-Punkte"/>
      <w:lvlText w:val=""/>
      <w:lvlJc w:val="left"/>
      <w:pPr>
        <w:ind w:left="1353" w:hanging="360"/>
      </w:pPr>
      <w:rPr>
        <w:rFonts w:ascii="Wingdings" w:hAnsi="Wingdings" w:hint="default"/>
      </w:rPr>
    </w:lvl>
    <w:lvl w:ilvl="1" w:tplc="08070019">
      <w:start w:val="1"/>
      <w:numFmt w:val="lowerLetter"/>
      <w:lvlText w:val="%2."/>
      <w:lvlJc w:val="left"/>
      <w:pPr>
        <w:ind w:left="2007" w:hanging="360"/>
      </w:pPr>
    </w:lvl>
    <w:lvl w:ilvl="2" w:tplc="0807001B" w:tentative="1">
      <w:start w:val="1"/>
      <w:numFmt w:val="lowerRoman"/>
      <w:lvlText w:val="%3."/>
      <w:lvlJc w:val="right"/>
      <w:pPr>
        <w:ind w:left="2727" w:hanging="180"/>
      </w:pPr>
    </w:lvl>
    <w:lvl w:ilvl="3" w:tplc="0807000F" w:tentative="1">
      <w:start w:val="1"/>
      <w:numFmt w:val="decimal"/>
      <w:lvlText w:val="%4."/>
      <w:lvlJc w:val="left"/>
      <w:pPr>
        <w:ind w:left="3447" w:hanging="360"/>
      </w:pPr>
    </w:lvl>
    <w:lvl w:ilvl="4" w:tplc="08070019" w:tentative="1">
      <w:start w:val="1"/>
      <w:numFmt w:val="lowerLetter"/>
      <w:lvlText w:val="%5."/>
      <w:lvlJc w:val="left"/>
      <w:pPr>
        <w:ind w:left="4167" w:hanging="360"/>
      </w:pPr>
    </w:lvl>
    <w:lvl w:ilvl="5" w:tplc="0807001B" w:tentative="1">
      <w:start w:val="1"/>
      <w:numFmt w:val="lowerRoman"/>
      <w:lvlText w:val="%6."/>
      <w:lvlJc w:val="right"/>
      <w:pPr>
        <w:ind w:left="4887" w:hanging="180"/>
      </w:pPr>
    </w:lvl>
    <w:lvl w:ilvl="6" w:tplc="0807000F" w:tentative="1">
      <w:start w:val="1"/>
      <w:numFmt w:val="decimal"/>
      <w:lvlText w:val="%7."/>
      <w:lvlJc w:val="left"/>
      <w:pPr>
        <w:ind w:left="5607" w:hanging="360"/>
      </w:pPr>
    </w:lvl>
    <w:lvl w:ilvl="7" w:tplc="08070019" w:tentative="1">
      <w:start w:val="1"/>
      <w:numFmt w:val="lowerLetter"/>
      <w:lvlText w:val="%8."/>
      <w:lvlJc w:val="left"/>
      <w:pPr>
        <w:ind w:left="6327" w:hanging="360"/>
      </w:pPr>
    </w:lvl>
    <w:lvl w:ilvl="8" w:tplc="0807001B" w:tentative="1">
      <w:start w:val="1"/>
      <w:numFmt w:val="lowerRoman"/>
      <w:lvlText w:val="%9."/>
      <w:lvlJc w:val="right"/>
      <w:pPr>
        <w:ind w:left="7047" w:hanging="180"/>
      </w:pPr>
    </w:lvl>
  </w:abstractNum>
  <w:abstractNum w:abstractNumId="1" w15:restartNumberingAfterBreak="0">
    <w:nsid w:val="24545300"/>
    <w:multiLevelType w:val="multilevel"/>
    <w:tmpl w:val="17BCD196"/>
    <w:styleLink w:val="Protokollvorlage"/>
    <w:lvl w:ilvl="0">
      <w:start w:val="1"/>
      <w:numFmt w:val="decimal"/>
      <w:lvlText w:val="%1."/>
      <w:lvlJc w:val="left"/>
      <w:pPr>
        <w:ind w:left="720" w:hanging="360"/>
      </w:pPr>
      <w:rPr>
        <w:rFonts w:ascii="Tahoma" w:hAnsi="Tahoma"/>
        <w:b w:val="0"/>
        <w:i w:val="0"/>
        <w:color w:val="auto"/>
        <w:sz w:val="22"/>
      </w:rPr>
    </w:lvl>
    <w:lvl w:ilvl="1">
      <w:start w:val="1"/>
      <w:numFmt w:val="none"/>
      <w:lvlText w:val="%2"/>
      <w:lvlJc w:val="left"/>
      <w:pPr>
        <w:ind w:left="1440" w:hanging="360"/>
      </w:pPr>
      <w:rPr>
        <w:rFonts w:ascii="Times New Roman" w:hAnsi="Times New Roman" w:hint="default"/>
      </w:r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BE22C1"/>
    <w:multiLevelType w:val="hybridMultilevel"/>
    <w:tmpl w:val="532AE40C"/>
    <w:lvl w:ilvl="0" w:tplc="BB1CA3A4">
      <w:start w:val="1"/>
      <w:numFmt w:val="bullet"/>
      <w:pStyle w:val="Tra-unterpu"/>
      <w:lvlText w:val="o"/>
      <w:lvlJc w:val="left"/>
      <w:pPr>
        <w:ind w:left="1211" w:hanging="360"/>
      </w:pPr>
      <w:rPr>
        <w:rFonts w:ascii="Courier New" w:hAnsi="Courier New" w:cs="Courier New" w:hint="default"/>
      </w:rPr>
    </w:lvl>
    <w:lvl w:ilvl="1" w:tplc="08070019">
      <w:start w:val="1"/>
      <w:numFmt w:val="lowerLetter"/>
      <w:lvlText w:val="%2."/>
      <w:lvlJc w:val="left"/>
      <w:pPr>
        <w:ind w:left="2234" w:hanging="360"/>
      </w:pPr>
    </w:lvl>
    <w:lvl w:ilvl="2" w:tplc="0807001B">
      <w:start w:val="1"/>
      <w:numFmt w:val="lowerRoman"/>
      <w:lvlText w:val="%3."/>
      <w:lvlJc w:val="right"/>
      <w:pPr>
        <w:ind w:left="2954" w:hanging="180"/>
      </w:pPr>
    </w:lvl>
    <w:lvl w:ilvl="3" w:tplc="0807000F">
      <w:start w:val="1"/>
      <w:numFmt w:val="decimal"/>
      <w:lvlText w:val="%4."/>
      <w:lvlJc w:val="left"/>
      <w:pPr>
        <w:ind w:left="3674" w:hanging="360"/>
      </w:pPr>
    </w:lvl>
    <w:lvl w:ilvl="4" w:tplc="08070019">
      <w:start w:val="1"/>
      <w:numFmt w:val="lowerLetter"/>
      <w:lvlText w:val="%5."/>
      <w:lvlJc w:val="left"/>
      <w:pPr>
        <w:ind w:left="4394" w:hanging="360"/>
      </w:pPr>
    </w:lvl>
    <w:lvl w:ilvl="5" w:tplc="0807001B">
      <w:start w:val="1"/>
      <w:numFmt w:val="lowerRoman"/>
      <w:lvlText w:val="%6."/>
      <w:lvlJc w:val="right"/>
      <w:pPr>
        <w:ind w:left="5114" w:hanging="180"/>
      </w:pPr>
    </w:lvl>
    <w:lvl w:ilvl="6" w:tplc="0807000F">
      <w:start w:val="1"/>
      <w:numFmt w:val="decimal"/>
      <w:lvlText w:val="%7."/>
      <w:lvlJc w:val="left"/>
      <w:pPr>
        <w:ind w:left="5834" w:hanging="360"/>
      </w:pPr>
    </w:lvl>
    <w:lvl w:ilvl="7" w:tplc="08070019">
      <w:start w:val="1"/>
      <w:numFmt w:val="lowerLetter"/>
      <w:lvlText w:val="%8."/>
      <w:lvlJc w:val="left"/>
      <w:pPr>
        <w:ind w:left="6554" w:hanging="360"/>
      </w:pPr>
    </w:lvl>
    <w:lvl w:ilvl="8" w:tplc="0807001B">
      <w:start w:val="1"/>
      <w:numFmt w:val="lowerRoman"/>
      <w:lvlText w:val="%9."/>
      <w:lvlJc w:val="right"/>
      <w:pPr>
        <w:ind w:left="7274" w:hanging="180"/>
      </w:pPr>
    </w:lvl>
  </w:abstractNum>
  <w:abstractNum w:abstractNumId="3" w15:restartNumberingAfterBreak="0">
    <w:nsid w:val="784376E5"/>
    <w:multiLevelType w:val="hybridMultilevel"/>
    <w:tmpl w:val="BCB881D0"/>
    <w:lvl w:ilvl="0" w:tplc="E0ACEADC">
      <w:start w:val="1"/>
      <w:numFmt w:val="decimal"/>
      <w:pStyle w:val="berschrift2"/>
      <w:lvlText w:val="%1."/>
      <w:lvlJc w:val="left"/>
      <w:pPr>
        <w:ind w:left="928" w:hanging="360"/>
      </w:pPr>
      <w:rPr>
        <w:b w:val="0"/>
        <w:sz w:val="26"/>
        <w:szCs w:val="26"/>
      </w:rPr>
    </w:lvl>
    <w:lvl w:ilvl="1" w:tplc="08070019" w:tentative="1">
      <w:start w:val="1"/>
      <w:numFmt w:val="lowerLetter"/>
      <w:lvlText w:val="%2."/>
      <w:lvlJc w:val="left"/>
      <w:pPr>
        <w:ind w:left="1497" w:hanging="360"/>
      </w:pPr>
    </w:lvl>
    <w:lvl w:ilvl="2" w:tplc="0807001B" w:tentative="1">
      <w:start w:val="1"/>
      <w:numFmt w:val="lowerRoman"/>
      <w:lvlText w:val="%3."/>
      <w:lvlJc w:val="right"/>
      <w:pPr>
        <w:ind w:left="2217" w:hanging="180"/>
      </w:pPr>
    </w:lvl>
    <w:lvl w:ilvl="3" w:tplc="0807000F" w:tentative="1">
      <w:start w:val="1"/>
      <w:numFmt w:val="decimal"/>
      <w:lvlText w:val="%4."/>
      <w:lvlJc w:val="left"/>
      <w:pPr>
        <w:ind w:left="2937" w:hanging="360"/>
      </w:pPr>
    </w:lvl>
    <w:lvl w:ilvl="4" w:tplc="08070019" w:tentative="1">
      <w:start w:val="1"/>
      <w:numFmt w:val="lowerLetter"/>
      <w:lvlText w:val="%5."/>
      <w:lvlJc w:val="left"/>
      <w:pPr>
        <w:ind w:left="3657" w:hanging="360"/>
      </w:pPr>
    </w:lvl>
    <w:lvl w:ilvl="5" w:tplc="0807001B" w:tentative="1">
      <w:start w:val="1"/>
      <w:numFmt w:val="lowerRoman"/>
      <w:lvlText w:val="%6."/>
      <w:lvlJc w:val="right"/>
      <w:pPr>
        <w:ind w:left="4377" w:hanging="180"/>
      </w:pPr>
    </w:lvl>
    <w:lvl w:ilvl="6" w:tplc="0807000F" w:tentative="1">
      <w:start w:val="1"/>
      <w:numFmt w:val="decimal"/>
      <w:lvlText w:val="%7."/>
      <w:lvlJc w:val="left"/>
      <w:pPr>
        <w:ind w:left="5097" w:hanging="360"/>
      </w:pPr>
    </w:lvl>
    <w:lvl w:ilvl="7" w:tplc="08070019" w:tentative="1">
      <w:start w:val="1"/>
      <w:numFmt w:val="lowerLetter"/>
      <w:lvlText w:val="%8."/>
      <w:lvlJc w:val="left"/>
      <w:pPr>
        <w:ind w:left="5817" w:hanging="360"/>
      </w:pPr>
    </w:lvl>
    <w:lvl w:ilvl="8" w:tplc="0807001B" w:tentative="1">
      <w:start w:val="1"/>
      <w:numFmt w:val="lowerRoman"/>
      <w:lvlText w:val="%9."/>
      <w:lvlJc w:val="right"/>
      <w:pPr>
        <w:ind w:left="6537" w:hanging="180"/>
      </w:pPr>
    </w:lvl>
  </w:abstractNum>
  <w:num w:numId="1">
    <w:abstractNumId w:val="1"/>
  </w:num>
  <w:num w:numId="2">
    <w:abstractNumId w:val="0"/>
  </w:num>
  <w:num w:numId="3">
    <w:abstractNumId w:val="2"/>
  </w:num>
  <w:num w:numId="4">
    <w:abstractNumId w:val="3"/>
  </w:num>
  <w:num w:numId="5">
    <w:abstractNumId w:val="2"/>
  </w:num>
  <w:num w:numId="6">
    <w:abstractNumId w:val="3"/>
  </w:num>
  <w:num w:numId="7">
    <w:abstractNumId w:val="3"/>
  </w:num>
  <w:num w:numId="8">
    <w:abstractNumId w:val="3"/>
  </w:num>
  <w:num w:numId="9">
    <w:abstractNumId w:val="3"/>
  </w:num>
  <w:num w:numId="10">
    <w:abstractNumId w:val="2"/>
  </w:num>
  <w:num w:numId="11">
    <w:abstractNumId w:val="3"/>
  </w:num>
  <w:num w:numId="12">
    <w:abstractNumId w:val="3"/>
  </w:num>
  <w:num w:numId="1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A9"/>
    <w:rsid w:val="000003DA"/>
    <w:rsid w:val="00000771"/>
    <w:rsid w:val="00003798"/>
    <w:rsid w:val="000055F9"/>
    <w:rsid w:val="00012A15"/>
    <w:rsid w:val="000237BB"/>
    <w:rsid w:val="00024E96"/>
    <w:rsid w:val="00033EBF"/>
    <w:rsid w:val="00045AB4"/>
    <w:rsid w:val="00047502"/>
    <w:rsid w:val="0005017A"/>
    <w:rsid w:val="00050C15"/>
    <w:rsid w:val="000550B8"/>
    <w:rsid w:val="000576EE"/>
    <w:rsid w:val="0007668F"/>
    <w:rsid w:val="0009709F"/>
    <w:rsid w:val="000A1E42"/>
    <w:rsid w:val="000B0965"/>
    <w:rsid w:val="000B70A5"/>
    <w:rsid w:val="000C378E"/>
    <w:rsid w:val="000C7D59"/>
    <w:rsid w:val="000D79D8"/>
    <w:rsid w:val="000E37D5"/>
    <w:rsid w:val="000E3D08"/>
    <w:rsid w:val="000F0130"/>
    <w:rsid w:val="000F4750"/>
    <w:rsid w:val="00104F0C"/>
    <w:rsid w:val="0010523E"/>
    <w:rsid w:val="00127B43"/>
    <w:rsid w:val="00136A44"/>
    <w:rsid w:val="001430C6"/>
    <w:rsid w:val="001436E0"/>
    <w:rsid w:val="00163512"/>
    <w:rsid w:val="00172F85"/>
    <w:rsid w:val="00176B94"/>
    <w:rsid w:val="00177617"/>
    <w:rsid w:val="001801A9"/>
    <w:rsid w:val="001A0AFA"/>
    <w:rsid w:val="001A0CA7"/>
    <w:rsid w:val="001B215C"/>
    <w:rsid w:val="001B42EE"/>
    <w:rsid w:val="001C480D"/>
    <w:rsid w:val="001D6AB0"/>
    <w:rsid w:val="001E3BC3"/>
    <w:rsid w:val="001E4A42"/>
    <w:rsid w:val="001E7A01"/>
    <w:rsid w:val="001F1194"/>
    <w:rsid w:val="002041A2"/>
    <w:rsid w:val="00205751"/>
    <w:rsid w:val="0020790A"/>
    <w:rsid w:val="00233227"/>
    <w:rsid w:val="0024308F"/>
    <w:rsid w:val="002471E6"/>
    <w:rsid w:val="00255CD3"/>
    <w:rsid w:val="00256115"/>
    <w:rsid w:val="00261023"/>
    <w:rsid w:val="00273708"/>
    <w:rsid w:val="00281DCC"/>
    <w:rsid w:val="00290B8C"/>
    <w:rsid w:val="002939A8"/>
    <w:rsid w:val="00293A77"/>
    <w:rsid w:val="0029543F"/>
    <w:rsid w:val="0029739B"/>
    <w:rsid w:val="002A6E54"/>
    <w:rsid w:val="002D16ED"/>
    <w:rsid w:val="002D3839"/>
    <w:rsid w:val="002F176A"/>
    <w:rsid w:val="002F4A4A"/>
    <w:rsid w:val="0031116B"/>
    <w:rsid w:val="00322A9E"/>
    <w:rsid w:val="0032571E"/>
    <w:rsid w:val="0033213B"/>
    <w:rsid w:val="003350C0"/>
    <w:rsid w:val="00336825"/>
    <w:rsid w:val="00341E3B"/>
    <w:rsid w:val="003528D4"/>
    <w:rsid w:val="00355FAB"/>
    <w:rsid w:val="00357938"/>
    <w:rsid w:val="00357A29"/>
    <w:rsid w:val="00357CAE"/>
    <w:rsid w:val="00360AEA"/>
    <w:rsid w:val="003658FD"/>
    <w:rsid w:val="003741BB"/>
    <w:rsid w:val="0039437E"/>
    <w:rsid w:val="003A45D2"/>
    <w:rsid w:val="003C0802"/>
    <w:rsid w:val="003C1F89"/>
    <w:rsid w:val="003D6D0A"/>
    <w:rsid w:val="003E74CA"/>
    <w:rsid w:val="003F14AD"/>
    <w:rsid w:val="003F533D"/>
    <w:rsid w:val="00401623"/>
    <w:rsid w:val="00424A03"/>
    <w:rsid w:val="00425077"/>
    <w:rsid w:val="00434D09"/>
    <w:rsid w:val="004428D4"/>
    <w:rsid w:val="00444DFD"/>
    <w:rsid w:val="00465805"/>
    <w:rsid w:val="0046666D"/>
    <w:rsid w:val="00483941"/>
    <w:rsid w:val="00484F6C"/>
    <w:rsid w:val="0049448A"/>
    <w:rsid w:val="004D3033"/>
    <w:rsid w:val="004D6BB2"/>
    <w:rsid w:val="004E20E1"/>
    <w:rsid w:val="004F3C7E"/>
    <w:rsid w:val="004F3F11"/>
    <w:rsid w:val="004F4889"/>
    <w:rsid w:val="005041E8"/>
    <w:rsid w:val="00524F70"/>
    <w:rsid w:val="00531482"/>
    <w:rsid w:val="00533DA7"/>
    <w:rsid w:val="005344A7"/>
    <w:rsid w:val="0054254F"/>
    <w:rsid w:val="005453F0"/>
    <w:rsid w:val="005457E6"/>
    <w:rsid w:val="00546CA4"/>
    <w:rsid w:val="00552DBC"/>
    <w:rsid w:val="005632BC"/>
    <w:rsid w:val="00564FD5"/>
    <w:rsid w:val="00572C8F"/>
    <w:rsid w:val="00576A15"/>
    <w:rsid w:val="0058333B"/>
    <w:rsid w:val="005A07EB"/>
    <w:rsid w:val="005A11CA"/>
    <w:rsid w:val="005C09F7"/>
    <w:rsid w:val="005C170A"/>
    <w:rsid w:val="005C171D"/>
    <w:rsid w:val="005D7AEF"/>
    <w:rsid w:val="005E1811"/>
    <w:rsid w:val="005E3B56"/>
    <w:rsid w:val="005F0A77"/>
    <w:rsid w:val="005F3B73"/>
    <w:rsid w:val="00613B88"/>
    <w:rsid w:val="00616E74"/>
    <w:rsid w:val="00622ED1"/>
    <w:rsid w:val="00624D98"/>
    <w:rsid w:val="00635544"/>
    <w:rsid w:val="006477B1"/>
    <w:rsid w:val="00652B98"/>
    <w:rsid w:val="00654886"/>
    <w:rsid w:val="0065492A"/>
    <w:rsid w:val="00667396"/>
    <w:rsid w:val="0067349A"/>
    <w:rsid w:val="00676926"/>
    <w:rsid w:val="00682FF7"/>
    <w:rsid w:val="00684016"/>
    <w:rsid w:val="006938EC"/>
    <w:rsid w:val="00693978"/>
    <w:rsid w:val="00695E9C"/>
    <w:rsid w:val="00696663"/>
    <w:rsid w:val="006B057C"/>
    <w:rsid w:val="006B35D4"/>
    <w:rsid w:val="006D22D7"/>
    <w:rsid w:val="006D4044"/>
    <w:rsid w:val="006E0727"/>
    <w:rsid w:val="006E28DD"/>
    <w:rsid w:val="006E7E5C"/>
    <w:rsid w:val="006F0AC3"/>
    <w:rsid w:val="006F37A5"/>
    <w:rsid w:val="00701C84"/>
    <w:rsid w:val="0071166A"/>
    <w:rsid w:val="007163C4"/>
    <w:rsid w:val="007216BC"/>
    <w:rsid w:val="00752AA3"/>
    <w:rsid w:val="00755459"/>
    <w:rsid w:val="007554E8"/>
    <w:rsid w:val="0077409D"/>
    <w:rsid w:val="00774663"/>
    <w:rsid w:val="007776A4"/>
    <w:rsid w:val="0078737D"/>
    <w:rsid w:val="00787E3A"/>
    <w:rsid w:val="007A2A85"/>
    <w:rsid w:val="007A5B18"/>
    <w:rsid w:val="007B1847"/>
    <w:rsid w:val="007B2B0E"/>
    <w:rsid w:val="007D09D1"/>
    <w:rsid w:val="007D1F77"/>
    <w:rsid w:val="007D32E7"/>
    <w:rsid w:val="007D50AD"/>
    <w:rsid w:val="007D7449"/>
    <w:rsid w:val="007E5046"/>
    <w:rsid w:val="007E5486"/>
    <w:rsid w:val="007E5888"/>
    <w:rsid w:val="007F324E"/>
    <w:rsid w:val="00803025"/>
    <w:rsid w:val="0080465B"/>
    <w:rsid w:val="00804789"/>
    <w:rsid w:val="008261A4"/>
    <w:rsid w:val="00836D7D"/>
    <w:rsid w:val="00840129"/>
    <w:rsid w:val="00845244"/>
    <w:rsid w:val="00846571"/>
    <w:rsid w:val="008517FE"/>
    <w:rsid w:val="008841E7"/>
    <w:rsid w:val="0089639B"/>
    <w:rsid w:val="00896849"/>
    <w:rsid w:val="008A0334"/>
    <w:rsid w:val="008A56E2"/>
    <w:rsid w:val="008A6A98"/>
    <w:rsid w:val="008B264E"/>
    <w:rsid w:val="008B7D00"/>
    <w:rsid w:val="008C0172"/>
    <w:rsid w:val="008C742A"/>
    <w:rsid w:val="008F1939"/>
    <w:rsid w:val="008F4C30"/>
    <w:rsid w:val="00903B3E"/>
    <w:rsid w:val="00904DB9"/>
    <w:rsid w:val="00914F7F"/>
    <w:rsid w:val="00920EC1"/>
    <w:rsid w:val="00930CEF"/>
    <w:rsid w:val="00941FCB"/>
    <w:rsid w:val="0094571B"/>
    <w:rsid w:val="00954EDD"/>
    <w:rsid w:val="009550D2"/>
    <w:rsid w:val="00967B30"/>
    <w:rsid w:val="00973C24"/>
    <w:rsid w:val="00974DE2"/>
    <w:rsid w:val="009757B0"/>
    <w:rsid w:val="0098127A"/>
    <w:rsid w:val="00993C6C"/>
    <w:rsid w:val="0099495D"/>
    <w:rsid w:val="0099561E"/>
    <w:rsid w:val="009961BA"/>
    <w:rsid w:val="009B0D54"/>
    <w:rsid w:val="009D35C9"/>
    <w:rsid w:val="009E3651"/>
    <w:rsid w:val="009E3DCE"/>
    <w:rsid w:val="009E6FCE"/>
    <w:rsid w:val="00A02754"/>
    <w:rsid w:val="00A12FBA"/>
    <w:rsid w:val="00A25E2C"/>
    <w:rsid w:val="00A33873"/>
    <w:rsid w:val="00A43E9F"/>
    <w:rsid w:val="00A502CA"/>
    <w:rsid w:val="00A55063"/>
    <w:rsid w:val="00A5691A"/>
    <w:rsid w:val="00A87CE3"/>
    <w:rsid w:val="00A91661"/>
    <w:rsid w:val="00A92C0D"/>
    <w:rsid w:val="00AB24D0"/>
    <w:rsid w:val="00AB3967"/>
    <w:rsid w:val="00AB43E1"/>
    <w:rsid w:val="00AC230C"/>
    <w:rsid w:val="00AC524F"/>
    <w:rsid w:val="00AE403F"/>
    <w:rsid w:val="00AE7A59"/>
    <w:rsid w:val="00AF0DEC"/>
    <w:rsid w:val="00AF3BB9"/>
    <w:rsid w:val="00AF40F6"/>
    <w:rsid w:val="00AF562A"/>
    <w:rsid w:val="00B03899"/>
    <w:rsid w:val="00B04900"/>
    <w:rsid w:val="00B15D59"/>
    <w:rsid w:val="00B16E10"/>
    <w:rsid w:val="00B2762A"/>
    <w:rsid w:val="00B3194A"/>
    <w:rsid w:val="00B31AA5"/>
    <w:rsid w:val="00B35130"/>
    <w:rsid w:val="00B36370"/>
    <w:rsid w:val="00B4046D"/>
    <w:rsid w:val="00B507BF"/>
    <w:rsid w:val="00B63F59"/>
    <w:rsid w:val="00B90EE3"/>
    <w:rsid w:val="00BA0585"/>
    <w:rsid w:val="00BA0FA4"/>
    <w:rsid w:val="00BA58FC"/>
    <w:rsid w:val="00BC1AE3"/>
    <w:rsid w:val="00BC252F"/>
    <w:rsid w:val="00BC5246"/>
    <w:rsid w:val="00BD05D7"/>
    <w:rsid w:val="00BE5DD6"/>
    <w:rsid w:val="00BF1FEE"/>
    <w:rsid w:val="00BF204B"/>
    <w:rsid w:val="00BF2548"/>
    <w:rsid w:val="00BF6FAE"/>
    <w:rsid w:val="00C05A9F"/>
    <w:rsid w:val="00C07DF8"/>
    <w:rsid w:val="00C10077"/>
    <w:rsid w:val="00C14490"/>
    <w:rsid w:val="00C1683C"/>
    <w:rsid w:val="00C5155C"/>
    <w:rsid w:val="00C75A37"/>
    <w:rsid w:val="00C75AC4"/>
    <w:rsid w:val="00C81898"/>
    <w:rsid w:val="00C8567C"/>
    <w:rsid w:val="00C867F3"/>
    <w:rsid w:val="00C86920"/>
    <w:rsid w:val="00C92C88"/>
    <w:rsid w:val="00C96D4C"/>
    <w:rsid w:val="00CB26B6"/>
    <w:rsid w:val="00CC1CD1"/>
    <w:rsid w:val="00CC4897"/>
    <w:rsid w:val="00CC6863"/>
    <w:rsid w:val="00CD4A72"/>
    <w:rsid w:val="00CD55C3"/>
    <w:rsid w:val="00CD5AE6"/>
    <w:rsid w:val="00CE0743"/>
    <w:rsid w:val="00CE26F5"/>
    <w:rsid w:val="00CE4560"/>
    <w:rsid w:val="00CE6EFA"/>
    <w:rsid w:val="00CF44CF"/>
    <w:rsid w:val="00CF48A8"/>
    <w:rsid w:val="00CF5EED"/>
    <w:rsid w:val="00D0242E"/>
    <w:rsid w:val="00D07181"/>
    <w:rsid w:val="00D21C63"/>
    <w:rsid w:val="00D22A63"/>
    <w:rsid w:val="00D2509B"/>
    <w:rsid w:val="00D34AA9"/>
    <w:rsid w:val="00D42802"/>
    <w:rsid w:val="00D44DD2"/>
    <w:rsid w:val="00D572E0"/>
    <w:rsid w:val="00D645F2"/>
    <w:rsid w:val="00D775B6"/>
    <w:rsid w:val="00DA59ED"/>
    <w:rsid w:val="00DB689D"/>
    <w:rsid w:val="00DC0E38"/>
    <w:rsid w:val="00DC1388"/>
    <w:rsid w:val="00DC5130"/>
    <w:rsid w:val="00DD4DB3"/>
    <w:rsid w:val="00DE67E2"/>
    <w:rsid w:val="00DF49CD"/>
    <w:rsid w:val="00DF65D5"/>
    <w:rsid w:val="00E00299"/>
    <w:rsid w:val="00E00335"/>
    <w:rsid w:val="00E10461"/>
    <w:rsid w:val="00E16A64"/>
    <w:rsid w:val="00E31928"/>
    <w:rsid w:val="00E436F3"/>
    <w:rsid w:val="00E569FF"/>
    <w:rsid w:val="00E64B03"/>
    <w:rsid w:val="00E75EA8"/>
    <w:rsid w:val="00E83B00"/>
    <w:rsid w:val="00E86DCF"/>
    <w:rsid w:val="00E933CA"/>
    <w:rsid w:val="00EC1A2B"/>
    <w:rsid w:val="00EC22B7"/>
    <w:rsid w:val="00EC2411"/>
    <w:rsid w:val="00ED7DE9"/>
    <w:rsid w:val="00EE7FE1"/>
    <w:rsid w:val="00EF0486"/>
    <w:rsid w:val="00F05B2E"/>
    <w:rsid w:val="00F06806"/>
    <w:rsid w:val="00F13B33"/>
    <w:rsid w:val="00F14105"/>
    <w:rsid w:val="00F203AF"/>
    <w:rsid w:val="00F22C7C"/>
    <w:rsid w:val="00F23FB7"/>
    <w:rsid w:val="00F40A6E"/>
    <w:rsid w:val="00F44BB6"/>
    <w:rsid w:val="00F54107"/>
    <w:rsid w:val="00F5710E"/>
    <w:rsid w:val="00F7075E"/>
    <w:rsid w:val="00F71289"/>
    <w:rsid w:val="00F82523"/>
    <w:rsid w:val="00F83583"/>
    <w:rsid w:val="00F960FF"/>
    <w:rsid w:val="00F965AC"/>
    <w:rsid w:val="00FA443A"/>
    <w:rsid w:val="00FB1E07"/>
    <w:rsid w:val="00FF19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F2D23E"/>
  <w15:docId w15:val="{BDBE5034-D8BA-4703-9415-E7C4BDE4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Dokument Titel"/>
    <w:qFormat/>
    <w:rsid w:val="00546CA4"/>
  </w:style>
  <w:style w:type="paragraph" w:styleId="berschrift1">
    <w:name w:val="heading 1"/>
    <w:aliases w:val="Titel Tr"/>
    <w:basedOn w:val="Standard"/>
    <w:next w:val="Standard"/>
    <w:link w:val="berschrift1Zchn"/>
    <w:uiPriority w:val="9"/>
    <w:rsid w:val="00546CA4"/>
    <w:pPr>
      <w:spacing w:before="480" w:after="0"/>
      <w:contextualSpacing/>
      <w:outlineLvl w:val="0"/>
    </w:pPr>
    <w:rPr>
      <w:smallCaps/>
      <w:spacing w:val="5"/>
      <w:sz w:val="36"/>
      <w:szCs w:val="36"/>
    </w:rPr>
  </w:style>
  <w:style w:type="paragraph" w:styleId="berschrift2">
    <w:name w:val="heading 2"/>
    <w:aliases w:val="Traktandum"/>
    <w:basedOn w:val="Standard"/>
    <w:next w:val="Standard"/>
    <w:link w:val="berschrift2Zchn"/>
    <w:uiPriority w:val="9"/>
    <w:unhideWhenUsed/>
    <w:qFormat/>
    <w:rsid w:val="00DC0E38"/>
    <w:pPr>
      <w:numPr>
        <w:numId w:val="4"/>
      </w:numPr>
      <w:spacing w:before="80" w:after="0" w:line="240" w:lineRule="auto"/>
      <w:ind w:left="794" w:hanging="397"/>
      <w:outlineLvl w:val="1"/>
    </w:pPr>
    <w:rPr>
      <w:rFonts w:ascii="Palatino Linotype" w:hAnsi="Palatino Linotype"/>
      <w:smallCaps/>
      <w:sz w:val="26"/>
      <w:szCs w:val="28"/>
    </w:rPr>
  </w:style>
  <w:style w:type="paragraph" w:styleId="berschrift3">
    <w:name w:val="heading 3"/>
    <w:basedOn w:val="Standard"/>
    <w:next w:val="Standard"/>
    <w:link w:val="berschrift3Zchn"/>
    <w:uiPriority w:val="9"/>
    <w:unhideWhenUsed/>
    <w:rsid w:val="00546CA4"/>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unhideWhenUsed/>
    <w:rsid w:val="00546CA4"/>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unhideWhenUsed/>
    <w:rsid w:val="00546CA4"/>
    <w:pPr>
      <w:spacing w:after="0" w:line="271" w:lineRule="auto"/>
      <w:outlineLvl w:val="4"/>
    </w:pPr>
    <w:rPr>
      <w:i/>
      <w:iCs/>
      <w:sz w:val="24"/>
      <w:szCs w:val="24"/>
    </w:rPr>
  </w:style>
  <w:style w:type="paragraph" w:styleId="berschrift6">
    <w:name w:val="heading 6"/>
    <w:basedOn w:val="Standard"/>
    <w:next w:val="Standard"/>
    <w:link w:val="berschrift6Zchn"/>
    <w:uiPriority w:val="9"/>
    <w:unhideWhenUsed/>
    <w:rsid w:val="00546CA4"/>
    <w:pPr>
      <w:shd w:val="clear" w:color="auto" w:fill="FFFFFF" w:themeFill="background1"/>
      <w:spacing w:after="0" w:line="271" w:lineRule="auto"/>
      <w:outlineLvl w:val="5"/>
    </w:pPr>
    <w:rPr>
      <w:b/>
      <w:bCs/>
      <w:color w:val="595959" w:themeColor="text1" w:themeTint="A6"/>
      <w:spacing w:val="5"/>
    </w:rPr>
  </w:style>
  <w:style w:type="paragraph" w:styleId="berschrift7">
    <w:name w:val="heading 7"/>
    <w:basedOn w:val="Standard"/>
    <w:next w:val="Standard"/>
    <w:link w:val="berschrift7Zchn"/>
    <w:uiPriority w:val="9"/>
    <w:unhideWhenUsed/>
    <w:rsid w:val="00546CA4"/>
    <w:pPr>
      <w:spacing w:after="0"/>
      <w:outlineLvl w:val="6"/>
    </w:pPr>
    <w:rPr>
      <w:b/>
      <w:bCs/>
      <w:i/>
      <w:iCs/>
      <w:color w:val="5A5A5A" w:themeColor="text1" w:themeTint="A5"/>
      <w:sz w:val="20"/>
      <w:szCs w:val="20"/>
    </w:rPr>
  </w:style>
  <w:style w:type="paragraph" w:styleId="berschrift8">
    <w:name w:val="heading 8"/>
    <w:basedOn w:val="Standard"/>
    <w:next w:val="Standard"/>
    <w:link w:val="berschrift8Zchn"/>
    <w:uiPriority w:val="9"/>
    <w:unhideWhenUsed/>
    <w:rsid w:val="00546CA4"/>
    <w:pPr>
      <w:spacing w:after="0"/>
      <w:outlineLvl w:val="7"/>
    </w:pPr>
    <w:rPr>
      <w:b/>
      <w:bCs/>
      <w:color w:val="7F7F7F" w:themeColor="text1" w:themeTint="80"/>
      <w:sz w:val="20"/>
      <w:szCs w:val="20"/>
    </w:rPr>
  </w:style>
  <w:style w:type="paragraph" w:styleId="berschrift9">
    <w:name w:val="heading 9"/>
    <w:basedOn w:val="Standard"/>
    <w:next w:val="Standard"/>
    <w:link w:val="berschrift9Zchn"/>
    <w:uiPriority w:val="9"/>
    <w:unhideWhenUsed/>
    <w:rsid w:val="00546CA4"/>
    <w:pPr>
      <w:spacing w:after="0" w:line="271" w:lineRule="auto"/>
      <w:outlineLvl w:val="8"/>
    </w:pPr>
    <w:rPr>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46CA4"/>
    <w:pPr>
      <w:tabs>
        <w:tab w:val="center" w:pos="4536"/>
        <w:tab w:val="right" w:pos="9072"/>
      </w:tabs>
    </w:pPr>
  </w:style>
  <w:style w:type="character" w:customStyle="1" w:styleId="KopfzeileZchn">
    <w:name w:val="Kopfzeile Zchn"/>
    <w:basedOn w:val="Absatz-Standardschriftart"/>
    <w:link w:val="Kopfzeile"/>
    <w:uiPriority w:val="99"/>
    <w:rsid w:val="00546CA4"/>
  </w:style>
  <w:style w:type="paragraph" w:styleId="Fuzeile">
    <w:name w:val="footer"/>
    <w:basedOn w:val="Standard"/>
    <w:link w:val="FuzeileZchn"/>
    <w:uiPriority w:val="99"/>
    <w:unhideWhenUsed/>
    <w:rsid w:val="00546CA4"/>
    <w:pPr>
      <w:tabs>
        <w:tab w:val="center" w:pos="4536"/>
        <w:tab w:val="right" w:pos="9072"/>
      </w:tabs>
    </w:pPr>
  </w:style>
  <w:style w:type="character" w:customStyle="1" w:styleId="FuzeileZchn">
    <w:name w:val="Fußzeile Zchn"/>
    <w:basedOn w:val="Absatz-Standardschriftart"/>
    <w:link w:val="Fuzeile"/>
    <w:uiPriority w:val="99"/>
    <w:rsid w:val="00546CA4"/>
  </w:style>
  <w:style w:type="paragraph" w:styleId="Sprechblasentext">
    <w:name w:val="Balloon Text"/>
    <w:basedOn w:val="Standard"/>
    <w:link w:val="SprechblasentextZchn"/>
    <w:uiPriority w:val="99"/>
    <w:semiHidden/>
    <w:unhideWhenUsed/>
    <w:rsid w:val="00546CA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CA4"/>
    <w:rPr>
      <w:rFonts w:ascii="Tahoma" w:hAnsi="Tahoma" w:cs="Tahoma"/>
      <w:sz w:val="16"/>
      <w:szCs w:val="16"/>
    </w:rPr>
  </w:style>
  <w:style w:type="character" w:styleId="Hyperlink">
    <w:name w:val="Hyperlink"/>
    <w:basedOn w:val="Absatz-Standardschriftart"/>
    <w:uiPriority w:val="99"/>
    <w:unhideWhenUsed/>
    <w:rsid w:val="00546CA4"/>
    <w:rPr>
      <w:color w:val="0000FF" w:themeColor="hyperlink"/>
      <w:u w:val="single"/>
    </w:rPr>
  </w:style>
  <w:style w:type="paragraph" w:styleId="Listenabsatz">
    <w:name w:val="List Paragraph"/>
    <w:basedOn w:val="Standard"/>
    <w:link w:val="ListenabsatzZchn"/>
    <w:uiPriority w:val="34"/>
    <w:rsid w:val="00546CA4"/>
    <w:pPr>
      <w:tabs>
        <w:tab w:val="left" w:pos="851"/>
      </w:tabs>
      <w:ind w:left="1360" w:hanging="680"/>
      <w:contextualSpacing/>
    </w:pPr>
  </w:style>
  <w:style w:type="numbering" w:customStyle="1" w:styleId="Protokollvorlage">
    <w:name w:val="Protokollvorlage"/>
    <w:uiPriority w:val="99"/>
    <w:rsid w:val="00546CA4"/>
    <w:pPr>
      <w:numPr>
        <w:numId w:val="1"/>
      </w:numPr>
    </w:pPr>
  </w:style>
  <w:style w:type="character" w:customStyle="1" w:styleId="berschrift1Zchn">
    <w:name w:val="Überschrift 1 Zchn"/>
    <w:aliases w:val="Titel Tr Zchn"/>
    <w:basedOn w:val="Absatz-Standardschriftart"/>
    <w:link w:val="berschrift1"/>
    <w:uiPriority w:val="9"/>
    <w:rsid w:val="00546CA4"/>
    <w:rPr>
      <w:smallCaps/>
      <w:spacing w:val="5"/>
      <w:sz w:val="36"/>
      <w:szCs w:val="36"/>
    </w:rPr>
  </w:style>
  <w:style w:type="character" w:customStyle="1" w:styleId="berschrift2Zchn">
    <w:name w:val="Überschrift 2 Zchn"/>
    <w:aliases w:val="Traktandum Zchn"/>
    <w:basedOn w:val="Absatz-Standardschriftart"/>
    <w:link w:val="berschrift2"/>
    <w:uiPriority w:val="9"/>
    <w:rsid w:val="00DC0E38"/>
    <w:rPr>
      <w:rFonts w:ascii="Palatino Linotype" w:hAnsi="Palatino Linotype"/>
      <w:smallCaps/>
      <w:sz w:val="26"/>
      <w:szCs w:val="28"/>
    </w:rPr>
  </w:style>
  <w:style w:type="character" w:customStyle="1" w:styleId="berschrift3Zchn">
    <w:name w:val="Überschrift 3 Zchn"/>
    <w:basedOn w:val="Absatz-Standardschriftart"/>
    <w:link w:val="berschrift3"/>
    <w:uiPriority w:val="9"/>
    <w:rsid w:val="00546CA4"/>
    <w:rPr>
      <w:i/>
      <w:iCs/>
      <w:smallCaps/>
      <w:spacing w:val="5"/>
      <w:sz w:val="26"/>
      <w:szCs w:val="26"/>
    </w:rPr>
  </w:style>
  <w:style w:type="character" w:customStyle="1" w:styleId="berschrift4Zchn">
    <w:name w:val="Überschrift 4 Zchn"/>
    <w:basedOn w:val="Absatz-Standardschriftart"/>
    <w:link w:val="berschrift4"/>
    <w:uiPriority w:val="9"/>
    <w:rsid w:val="00546CA4"/>
    <w:rPr>
      <w:b/>
      <w:bCs/>
      <w:spacing w:val="5"/>
      <w:sz w:val="24"/>
      <w:szCs w:val="24"/>
    </w:rPr>
  </w:style>
  <w:style w:type="character" w:customStyle="1" w:styleId="berschrift5Zchn">
    <w:name w:val="Überschrift 5 Zchn"/>
    <w:basedOn w:val="Absatz-Standardschriftart"/>
    <w:link w:val="berschrift5"/>
    <w:uiPriority w:val="9"/>
    <w:rsid w:val="00546CA4"/>
    <w:rPr>
      <w:i/>
      <w:iCs/>
      <w:sz w:val="24"/>
      <w:szCs w:val="24"/>
    </w:rPr>
  </w:style>
  <w:style w:type="character" w:customStyle="1" w:styleId="berschrift6Zchn">
    <w:name w:val="Überschrift 6 Zchn"/>
    <w:basedOn w:val="Absatz-Standardschriftart"/>
    <w:link w:val="berschrift6"/>
    <w:uiPriority w:val="9"/>
    <w:rsid w:val="00546CA4"/>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rsid w:val="00546CA4"/>
    <w:rPr>
      <w:b/>
      <w:bCs/>
      <w:i/>
      <w:iCs/>
      <w:color w:val="5A5A5A" w:themeColor="text1" w:themeTint="A5"/>
      <w:sz w:val="20"/>
      <w:szCs w:val="20"/>
    </w:rPr>
  </w:style>
  <w:style w:type="character" w:customStyle="1" w:styleId="berschrift8Zchn">
    <w:name w:val="Überschrift 8 Zchn"/>
    <w:basedOn w:val="Absatz-Standardschriftart"/>
    <w:link w:val="berschrift8"/>
    <w:uiPriority w:val="9"/>
    <w:rsid w:val="00546CA4"/>
    <w:rPr>
      <w:b/>
      <w:bCs/>
      <w:color w:val="7F7F7F" w:themeColor="text1" w:themeTint="80"/>
      <w:sz w:val="20"/>
      <w:szCs w:val="20"/>
    </w:rPr>
  </w:style>
  <w:style w:type="character" w:customStyle="1" w:styleId="berschrift9Zchn">
    <w:name w:val="Überschrift 9 Zchn"/>
    <w:basedOn w:val="Absatz-Standardschriftart"/>
    <w:link w:val="berschrift9"/>
    <w:uiPriority w:val="9"/>
    <w:rsid w:val="00546CA4"/>
    <w:rPr>
      <w:b/>
      <w:bCs/>
      <w:i/>
      <w:iCs/>
      <w:color w:val="7F7F7F" w:themeColor="text1" w:themeTint="80"/>
      <w:sz w:val="18"/>
      <w:szCs w:val="18"/>
    </w:rPr>
  </w:style>
  <w:style w:type="paragraph" w:styleId="Beschriftung">
    <w:name w:val="caption"/>
    <w:basedOn w:val="Standard"/>
    <w:next w:val="Standard"/>
    <w:uiPriority w:val="35"/>
    <w:semiHidden/>
    <w:unhideWhenUsed/>
    <w:rsid w:val="00546CA4"/>
    <w:rPr>
      <w:caps/>
      <w:spacing w:val="10"/>
      <w:sz w:val="18"/>
      <w:szCs w:val="18"/>
    </w:rPr>
  </w:style>
  <w:style w:type="paragraph" w:styleId="Titel">
    <w:name w:val="Title"/>
    <w:basedOn w:val="Standard"/>
    <w:next w:val="Standard"/>
    <w:link w:val="TitelZchn"/>
    <w:uiPriority w:val="10"/>
    <w:rsid w:val="00546CA4"/>
    <w:pPr>
      <w:spacing w:after="300" w:line="240" w:lineRule="auto"/>
      <w:contextualSpacing/>
    </w:pPr>
    <w:rPr>
      <w:smallCaps/>
      <w:sz w:val="52"/>
      <w:szCs w:val="52"/>
    </w:rPr>
  </w:style>
  <w:style w:type="character" w:customStyle="1" w:styleId="TitelZchn">
    <w:name w:val="Titel Zchn"/>
    <w:basedOn w:val="Absatz-Standardschriftart"/>
    <w:link w:val="Titel"/>
    <w:uiPriority w:val="10"/>
    <w:rsid w:val="00546CA4"/>
    <w:rPr>
      <w:smallCaps/>
      <w:sz w:val="52"/>
      <w:szCs w:val="52"/>
    </w:rPr>
  </w:style>
  <w:style w:type="paragraph" w:styleId="Untertitel">
    <w:name w:val="Subtitle"/>
    <w:basedOn w:val="Standard"/>
    <w:next w:val="Standard"/>
    <w:link w:val="UntertitelZchn"/>
    <w:uiPriority w:val="11"/>
    <w:rsid w:val="00546CA4"/>
    <w:rPr>
      <w:i/>
      <w:iCs/>
      <w:smallCaps/>
      <w:spacing w:val="10"/>
      <w:sz w:val="28"/>
      <w:szCs w:val="28"/>
    </w:rPr>
  </w:style>
  <w:style w:type="character" w:customStyle="1" w:styleId="UntertitelZchn">
    <w:name w:val="Untertitel Zchn"/>
    <w:basedOn w:val="Absatz-Standardschriftart"/>
    <w:link w:val="Untertitel"/>
    <w:uiPriority w:val="11"/>
    <w:rsid w:val="00546CA4"/>
    <w:rPr>
      <w:i/>
      <w:iCs/>
      <w:smallCaps/>
      <w:spacing w:val="10"/>
      <w:sz w:val="28"/>
      <w:szCs w:val="28"/>
    </w:rPr>
  </w:style>
  <w:style w:type="character" w:styleId="Fett">
    <w:name w:val="Strong"/>
    <w:uiPriority w:val="22"/>
    <w:rsid w:val="00546CA4"/>
    <w:rPr>
      <w:b/>
      <w:bCs/>
    </w:rPr>
  </w:style>
  <w:style w:type="character" w:styleId="Hervorhebung">
    <w:name w:val="Emphasis"/>
    <w:uiPriority w:val="20"/>
    <w:rsid w:val="00546CA4"/>
    <w:rPr>
      <w:b/>
      <w:bCs/>
      <w:i/>
      <w:iCs/>
      <w:spacing w:val="10"/>
    </w:rPr>
  </w:style>
  <w:style w:type="paragraph" w:styleId="KeinLeerraum">
    <w:name w:val="No Spacing"/>
    <w:basedOn w:val="Standard"/>
    <w:link w:val="KeinLeerraumZchn"/>
    <w:uiPriority w:val="1"/>
    <w:rsid w:val="00546CA4"/>
    <w:pPr>
      <w:spacing w:after="0" w:line="240" w:lineRule="auto"/>
    </w:pPr>
  </w:style>
  <w:style w:type="paragraph" w:styleId="Zitat">
    <w:name w:val="Quote"/>
    <w:basedOn w:val="Standard"/>
    <w:next w:val="Standard"/>
    <w:link w:val="ZitatZchn"/>
    <w:uiPriority w:val="29"/>
    <w:rsid w:val="00546CA4"/>
    <w:rPr>
      <w:i/>
      <w:iCs/>
    </w:rPr>
  </w:style>
  <w:style w:type="character" w:customStyle="1" w:styleId="ZitatZchn">
    <w:name w:val="Zitat Zchn"/>
    <w:basedOn w:val="Absatz-Standardschriftart"/>
    <w:link w:val="Zitat"/>
    <w:uiPriority w:val="29"/>
    <w:rsid w:val="00546CA4"/>
    <w:rPr>
      <w:i/>
      <w:iCs/>
    </w:rPr>
  </w:style>
  <w:style w:type="paragraph" w:styleId="IntensivesZitat">
    <w:name w:val="Intense Quote"/>
    <w:basedOn w:val="Standard"/>
    <w:next w:val="Standard"/>
    <w:link w:val="IntensivesZitatZchn"/>
    <w:uiPriority w:val="30"/>
    <w:rsid w:val="00546CA4"/>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546CA4"/>
    <w:rPr>
      <w:i/>
      <w:iCs/>
    </w:rPr>
  </w:style>
  <w:style w:type="character" w:styleId="SchwacheHervorhebung">
    <w:name w:val="Subtle Emphasis"/>
    <w:uiPriority w:val="19"/>
    <w:rsid w:val="00546CA4"/>
    <w:rPr>
      <w:i/>
      <w:iCs/>
    </w:rPr>
  </w:style>
  <w:style w:type="character" w:styleId="IntensiveHervorhebung">
    <w:name w:val="Intense Emphasis"/>
    <w:uiPriority w:val="21"/>
    <w:rsid w:val="00546CA4"/>
    <w:rPr>
      <w:b/>
      <w:bCs/>
      <w:i/>
      <w:iCs/>
    </w:rPr>
  </w:style>
  <w:style w:type="character" w:styleId="SchwacherVerweis">
    <w:name w:val="Subtle Reference"/>
    <w:basedOn w:val="Absatz-Standardschriftart"/>
    <w:uiPriority w:val="31"/>
    <w:rsid w:val="00546CA4"/>
    <w:rPr>
      <w:smallCaps/>
    </w:rPr>
  </w:style>
  <w:style w:type="character" w:styleId="IntensiverVerweis">
    <w:name w:val="Intense Reference"/>
    <w:uiPriority w:val="32"/>
    <w:rsid w:val="00546CA4"/>
    <w:rPr>
      <w:b/>
      <w:bCs/>
      <w:smallCaps/>
    </w:rPr>
  </w:style>
  <w:style w:type="character" w:styleId="Buchtitel">
    <w:name w:val="Book Title"/>
    <w:basedOn w:val="Absatz-Standardschriftart"/>
    <w:uiPriority w:val="33"/>
    <w:rsid w:val="00546CA4"/>
    <w:rPr>
      <w:i/>
      <w:iCs/>
      <w:smallCaps/>
      <w:spacing w:val="5"/>
    </w:rPr>
  </w:style>
  <w:style w:type="paragraph" w:styleId="Inhaltsverzeichnisberschrift">
    <w:name w:val="TOC Heading"/>
    <w:basedOn w:val="berschrift1"/>
    <w:next w:val="Standard"/>
    <w:uiPriority w:val="39"/>
    <w:semiHidden/>
    <w:unhideWhenUsed/>
    <w:qFormat/>
    <w:rsid w:val="00546CA4"/>
    <w:pPr>
      <w:outlineLvl w:val="9"/>
    </w:pPr>
    <w:rPr>
      <w:lang w:bidi="en-US"/>
    </w:rPr>
  </w:style>
  <w:style w:type="character" w:customStyle="1" w:styleId="KeinLeerraumZchn">
    <w:name w:val="Kein Leerraum Zchn"/>
    <w:basedOn w:val="Absatz-Standardschriftart"/>
    <w:link w:val="KeinLeerraum"/>
    <w:uiPriority w:val="1"/>
    <w:rsid w:val="00546CA4"/>
  </w:style>
  <w:style w:type="paragraph" w:customStyle="1" w:styleId="HeaderEven">
    <w:name w:val="Header Even"/>
    <w:basedOn w:val="KeinLeerraum"/>
    <w:qFormat/>
    <w:rsid w:val="00546CA4"/>
    <w:pPr>
      <w:pBdr>
        <w:bottom w:val="single" w:sz="4" w:space="1" w:color="8DB3E2" w:themeColor="accent1"/>
      </w:pBdr>
    </w:pPr>
    <w:rPr>
      <w:rFonts w:asciiTheme="minorHAnsi" w:eastAsiaTheme="minorEastAsia" w:hAnsiTheme="minorHAnsi" w:cstheme="minorBidi"/>
      <w:b/>
      <w:bCs/>
      <w:color w:val="1F497D" w:themeColor="text2"/>
      <w:sz w:val="20"/>
      <w:szCs w:val="23"/>
      <w:lang w:val="de-DE" w:eastAsia="ja-JP"/>
    </w:rPr>
  </w:style>
  <w:style w:type="paragraph" w:customStyle="1" w:styleId="Tra-Punkte">
    <w:name w:val="Tra-Punkte"/>
    <w:basedOn w:val="Listenabsatz"/>
    <w:link w:val="Tra-PunkteZchn"/>
    <w:qFormat/>
    <w:rsid w:val="00E436F3"/>
    <w:pPr>
      <w:numPr>
        <w:numId w:val="2"/>
      </w:numPr>
      <w:tabs>
        <w:tab w:val="clear" w:pos="851"/>
        <w:tab w:val="left" w:pos="113"/>
      </w:tabs>
      <w:spacing w:before="60" w:after="0" w:line="240" w:lineRule="auto"/>
      <w:ind w:left="1151" w:hanging="357"/>
      <w:contextualSpacing w:val="0"/>
      <w:textboxTightWrap w:val="allLines"/>
    </w:pPr>
    <w:rPr>
      <w:rFonts w:ascii="Palatino Linotype" w:hAnsi="Palatino Linotype"/>
    </w:rPr>
  </w:style>
  <w:style w:type="character" w:customStyle="1" w:styleId="Tra-PunkteZchn">
    <w:name w:val="Tra-Punkte Zchn"/>
    <w:basedOn w:val="ListenabsatzZchn"/>
    <w:link w:val="Tra-Punkte"/>
    <w:rsid w:val="00E436F3"/>
    <w:rPr>
      <w:rFonts w:ascii="Palatino Linotype" w:hAnsi="Palatino Linotype"/>
    </w:rPr>
  </w:style>
  <w:style w:type="paragraph" w:customStyle="1" w:styleId="Tra-unterpu">
    <w:name w:val="Tra-unterpu"/>
    <w:basedOn w:val="Liste"/>
    <w:link w:val="Tra-unterpuZchn"/>
    <w:qFormat/>
    <w:rsid w:val="00E933CA"/>
    <w:pPr>
      <w:numPr>
        <w:numId w:val="3"/>
      </w:numPr>
      <w:spacing w:after="0" w:line="240" w:lineRule="auto"/>
      <w:ind w:left="1548" w:hanging="357"/>
      <w:contextualSpacing w:val="0"/>
      <w:textboxTightWrap w:val="allLines"/>
      <w:outlineLvl w:val="1"/>
    </w:pPr>
    <w:rPr>
      <w:rFonts w:ascii="Palatino Linotype" w:hAnsi="Palatino Linotype"/>
      <w:szCs w:val="16"/>
    </w:rPr>
  </w:style>
  <w:style w:type="character" w:customStyle="1" w:styleId="Tra-unterpuZchn">
    <w:name w:val="Tra-unterpu Zchn"/>
    <w:basedOn w:val="ListenabsatzZchn"/>
    <w:link w:val="Tra-unterpu"/>
    <w:rsid w:val="00E933CA"/>
    <w:rPr>
      <w:rFonts w:ascii="Palatino Linotype" w:hAnsi="Palatino Linotype"/>
      <w:szCs w:val="16"/>
    </w:rPr>
  </w:style>
  <w:style w:type="character" w:customStyle="1" w:styleId="ListenabsatzZchn">
    <w:name w:val="Listenabsatz Zchn"/>
    <w:basedOn w:val="Absatz-Standardschriftart"/>
    <w:link w:val="Listenabsatz"/>
    <w:uiPriority w:val="34"/>
    <w:rsid w:val="00546CA4"/>
  </w:style>
  <w:style w:type="paragraph" w:styleId="Textkrper">
    <w:name w:val="Body Text"/>
    <w:basedOn w:val="Standard"/>
    <w:link w:val="TextkrperZchn"/>
    <w:uiPriority w:val="99"/>
    <w:semiHidden/>
    <w:unhideWhenUsed/>
    <w:rsid w:val="0089639B"/>
    <w:pPr>
      <w:spacing w:after="120"/>
    </w:pPr>
  </w:style>
  <w:style w:type="character" w:customStyle="1" w:styleId="TextkrperZchn">
    <w:name w:val="Textkörper Zchn"/>
    <w:basedOn w:val="Absatz-Standardschriftart"/>
    <w:link w:val="Textkrper"/>
    <w:uiPriority w:val="99"/>
    <w:semiHidden/>
    <w:rsid w:val="0089639B"/>
  </w:style>
  <w:style w:type="paragraph" w:styleId="Liste">
    <w:name w:val="List"/>
    <w:basedOn w:val="Standard"/>
    <w:uiPriority w:val="99"/>
    <w:semiHidden/>
    <w:unhideWhenUsed/>
    <w:rsid w:val="0089639B"/>
    <w:pPr>
      <w:ind w:left="283" w:hanging="283"/>
      <w:contextualSpacing/>
    </w:pPr>
  </w:style>
  <w:style w:type="character" w:customStyle="1" w:styleId="fontstyle01">
    <w:name w:val="fontstyle01"/>
    <w:basedOn w:val="Absatz-Standardschriftart"/>
    <w:rsid w:val="00A91661"/>
    <w:rPr>
      <w:rFonts w:ascii="Arial" w:hAnsi="Arial" w:cs="Arial" w:hint="default"/>
      <w:b w:val="0"/>
      <w:bCs w:val="0"/>
      <w:i w:val="0"/>
      <w:iCs w:val="0"/>
      <w:color w:val="000000"/>
      <w:sz w:val="22"/>
      <w:szCs w:val="22"/>
    </w:rPr>
  </w:style>
  <w:style w:type="character" w:customStyle="1" w:styleId="fontstyle21">
    <w:name w:val="fontstyle21"/>
    <w:basedOn w:val="Absatz-Standardschriftart"/>
    <w:rsid w:val="00A91661"/>
    <w:rPr>
      <w:rFonts w:ascii="Arial" w:hAnsi="Arial" w:cs="Arial" w:hint="default"/>
      <w:b/>
      <w:bCs/>
      <w:i w:val="0"/>
      <w:iCs w:val="0"/>
      <w:color w:val="000000"/>
      <w:sz w:val="24"/>
      <w:szCs w:val="24"/>
    </w:rPr>
  </w:style>
  <w:style w:type="paragraph" w:customStyle="1" w:styleId="VorstandTitel">
    <w:name w:val="Vorstand Titel"/>
    <w:basedOn w:val="berschrift1"/>
    <w:link w:val="VorstandTitelZchn"/>
    <w:qFormat/>
    <w:rsid w:val="00803025"/>
    <w:rPr>
      <w:rFonts w:ascii="Palatino Linotype" w:hAnsi="Palatino Linotype"/>
    </w:rPr>
  </w:style>
  <w:style w:type="character" w:customStyle="1" w:styleId="VorstandTitelZchn">
    <w:name w:val="Vorstand Titel Zchn"/>
    <w:basedOn w:val="berschrift3Zchn"/>
    <w:link w:val="VorstandTitel"/>
    <w:rsid w:val="00803025"/>
    <w:rPr>
      <w:rFonts w:ascii="Palatino Linotype" w:hAnsi="Palatino Linotype"/>
      <w:i w:val="0"/>
      <w:iCs w:val="0"/>
      <w:smallCaps/>
      <w:spacing w:val="5"/>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48027">
      <w:bodyDiv w:val="1"/>
      <w:marLeft w:val="0"/>
      <w:marRight w:val="0"/>
      <w:marTop w:val="0"/>
      <w:marBottom w:val="0"/>
      <w:divBdr>
        <w:top w:val="none" w:sz="0" w:space="0" w:color="auto"/>
        <w:left w:val="none" w:sz="0" w:space="0" w:color="auto"/>
        <w:bottom w:val="none" w:sz="0" w:space="0" w:color="auto"/>
        <w:right w:val="none" w:sz="0" w:space="0" w:color="auto"/>
      </w:divBdr>
    </w:div>
    <w:div w:id="105238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228;sident@jodlerklub-baar.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riens.intra\dfs\home\KRIVER-214\config\redir\Desktop\PRIV\Vorstand%20Sitzung%20Protokoll%20Vorlage.dotx" TargetMode="External"/></Relationships>
</file>

<file path=word/theme/theme1.xml><?xml version="1.0" encoding="utf-8"?>
<a:theme xmlns:a="http://schemas.openxmlformats.org/drawingml/2006/main" name="Larissa">
  <a:themeElements>
    <a:clrScheme name="Benutzerdefiniert 1">
      <a:dk1>
        <a:sysClr val="windowText" lastClr="000000"/>
      </a:dk1>
      <a:lt1>
        <a:sysClr val="window" lastClr="FFFFFF"/>
      </a:lt1>
      <a:dk2>
        <a:srgbClr val="1F497D"/>
      </a:dk2>
      <a:lt2>
        <a:srgbClr val="EEECE1"/>
      </a:lt2>
      <a:accent1>
        <a:srgbClr val="8DB3E2"/>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C3502-68CD-47A0-9093-3F1C1654A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Vorstand Sitzung Protokoll Vorlage.dotx</Template>
  <TotalTime>0</TotalTime>
  <Pages>4</Pages>
  <Words>796</Words>
  <Characters>5017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Iten Stephan</dc:creator>
  <cp:lastModifiedBy>Iten Stephan</cp:lastModifiedBy>
  <cp:revision>18</cp:revision>
  <cp:lastPrinted>2019-07-17T11:58:00Z</cp:lastPrinted>
  <dcterms:created xsi:type="dcterms:W3CDTF">2022-03-31T05:58:00Z</dcterms:created>
  <dcterms:modified xsi:type="dcterms:W3CDTF">2022-03-31T09:24:00Z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C-GUID">
    <vt:lpwstr>85eb246a-f7c9-4d80-8958-03fb16fd3b41</vt:lpwstr>
  </property>
</Properties>
</file>